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95DD5" w14:textId="77777777" w:rsidR="001036CB" w:rsidRPr="006047CE" w:rsidRDefault="001036CB" w:rsidP="001036CB">
      <w:pPr>
        <w:pStyle w:val="Titel"/>
        <w:rPr>
          <w:rStyle w:val="TitelZchn"/>
          <w:rFonts w:eastAsiaTheme="minorHAnsi"/>
          <w:sz w:val="36"/>
          <w:szCs w:val="36"/>
        </w:rPr>
      </w:pPr>
      <w:r w:rsidRPr="00130F2F">
        <w:rPr>
          <w:rStyle w:val="TitelZchn"/>
          <w:rFonts w:eastAsiaTheme="minorHAnsi"/>
          <w:b/>
          <w:sz w:val="36"/>
          <w:szCs w:val="36"/>
        </w:rPr>
        <w:t>Informationen zur Abstimmung bei der Mitgliederversammlung</w:t>
      </w:r>
    </w:p>
    <w:p w14:paraId="28F17558" w14:textId="77777777" w:rsidR="001036CB" w:rsidRPr="006047CE" w:rsidRDefault="001036CB" w:rsidP="001036CB">
      <w:pPr>
        <w:rPr>
          <w:bCs/>
          <w:i/>
          <w:lang w:val="de-DE"/>
        </w:rPr>
      </w:pPr>
      <w:r w:rsidRPr="006047CE">
        <w:rPr>
          <w:bCs/>
          <w:i/>
          <w:lang w:val="de-DE"/>
        </w:rPr>
        <w:t>Das Formular zur Stimmübertragung finden Sie auf Seite 2.</w:t>
      </w:r>
    </w:p>
    <w:p w14:paraId="522F76F3" w14:textId="77777777" w:rsidR="001036CB" w:rsidRDefault="001036CB" w:rsidP="001036CB">
      <w:pPr>
        <w:rPr>
          <w:b/>
          <w:bCs/>
          <w:lang w:val="de-DE"/>
        </w:rPr>
      </w:pPr>
    </w:p>
    <w:p w14:paraId="01F33B26" w14:textId="77777777" w:rsidR="001036CB" w:rsidRPr="001036CB" w:rsidRDefault="001036CB" w:rsidP="001036CB">
      <w:pPr>
        <w:rPr>
          <w:bCs/>
          <w:lang w:val="de-DE"/>
        </w:rPr>
      </w:pPr>
      <w:r w:rsidRPr="00967CA2">
        <w:rPr>
          <w:b/>
          <w:bCs/>
          <w:lang w:val="de-DE"/>
        </w:rPr>
        <w:t xml:space="preserve">Wer kann für </w:t>
      </w:r>
      <w:r>
        <w:rPr>
          <w:b/>
          <w:bCs/>
          <w:lang w:val="de-DE"/>
        </w:rPr>
        <w:t>Ihre</w:t>
      </w:r>
      <w:r w:rsidRPr="00967CA2">
        <w:rPr>
          <w:b/>
          <w:bCs/>
          <w:lang w:val="de-DE"/>
        </w:rPr>
        <w:t xml:space="preserve"> Kommune bei der Mitgliederversammlung abstimmen?</w:t>
      </w:r>
      <w:r w:rsidRPr="00967CA2">
        <w:rPr>
          <w:lang w:val="de-DE"/>
        </w:rPr>
        <w:t xml:space="preserve"> Während die Mitgliedschaft im Klima-Bündnis den Kommunen als Ganzes gewährt wird, obliegt es der kommunalen Verwaltung zu entscheiden, wer die einzelnen Klima-Bündnis Städte und Gemeinden im Netzwerk vertritt und an den Abstimmungen teilnimmt.</w:t>
      </w:r>
      <w:r>
        <w:rPr>
          <w:lang w:val="de-DE"/>
        </w:rPr>
        <w:t xml:space="preserve"> </w:t>
      </w:r>
      <w:r w:rsidRPr="00D56188">
        <w:rPr>
          <w:bCs/>
          <w:u w:val="single"/>
          <w:lang w:val="de-DE"/>
        </w:rPr>
        <w:t>Der/die Vertreter*in Ihrer Kommune benötigt dafür kein Stimmübertragungsformular Ihrer eigenen kommunalen Verwaltung.</w:t>
      </w:r>
    </w:p>
    <w:p w14:paraId="6B30BF60" w14:textId="77777777" w:rsidR="001036CB" w:rsidRPr="00967CA2" w:rsidRDefault="001036CB" w:rsidP="001036CB">
      <w:pPr>
        <w:numPr>
          <w:ilvl w:val="0"/>
          <w:numId w:val="3"/>
        </w:numPr>
        <w:rPr>
          <w:lang w:val="de-DE"/>
        </w:rPr>
      </w:pPr>
      <w:r w:rsidRPr="00967CA2">
        <w:rPr>
          <w:b/>
          <w:lang w:val="de-DE"/>
        </w:rPr>
        <w:t>Sind Sie der/die Vertreter*in einer Mitgliedskommune?</w:t>
      </w:r>
      <w:r w:rsidRPr="00967CA2">
        <w:rPr>
          <w:lang w:val="de-DE"/>
        </w:rPr>
        <w:t xml:space="preserve"> Dann können Sie für Ihre Kommune abstimmen.</w:t>
      </w:r>
      <w:r w:rsidR="00AF033E">
        <w:rPr>
          <w:lang w:val="de-DE"/>
        </w:rPr>
        <w:t xml:space="preserve"> </w:t>
      </w:r>
    </w:p>
    <w:p w14:paraId="482AA3EA" w14:textId="77777777" w:rsidR="001036CB" w:rsidRPr="00967CA2" w:rsidRDefault="001036CB" w:rsidP="001036CB">
      <w:pPr>
        <w:numPr>
          <w:ilvl w:val="0"/>
          <w:numId w:val="3"/>
        </w:numPr>
        <w:rPr>
          <w:lang w:val="de-DE"/>
        </w:rPr>
      </w:pPr>
      <w:r w:rsidRPr="00967CA2">
        <w:rPr>
          <w:b/>
          <w:lang w:val="de-DE"/>
        </w:rPr>
        <w:t xml:space="preserve">Werden mehrere Vertreter*innen Ihrer Mitgliedskommune bei der Mitgliederversammlung anwesend sein? </w:t>
      </w:r>
      <w:r>
        <w:rPr>
          <w:lang w:val="de-DE"/>
        </w:rPr>
        <w:t>Dann ist nur einer von I</w:t>
      </w:r>
      <w:r w:rsidRPr="00967CA2">
        <w:rPr>
          <w:lang w:val="de-DE"/>
        </w:rPr>
        <w:t>hnen stimmberechtigt. Klären Sie dies am besten vorab intern.</w:t>
      </w:r>
    </w:p>
    <w:p w14:paraId="26DF10EA" w14:textId="77777777" w:rsidR="001036CB" w:rsidRPr="001036CB" w:rsidRDefault="001036CB" w:rsidP="001036CB">
      <w:pPr>
        <w:numPr>
          <w:ilvl w:val="0"/>
          <w:numId w:val="3"/>
        </w:numPr>
        <w:rPr>
          <w:lang w:val="de-DE"/>
        </w:rPr>
      </w:pPr>
      <w:r w:rsidRPr="00967CA2">
        <w:rPr>
          <w:b/>
          <w:lang w:val="de-DE"/>
        </w:rPr>
        <w:t>Kann kein*e Vertreter*in Ihrer Mitglieds</w:t>
      </w:r>
      <w:r>
        <w:rPr>
          <w:b/>
          <w:lang w:val="de-DE"/>
        </w:rPr>
        <w:t>kommune</w:t>
      </w:r>
      <w:r w:rsidRPr="00967CA2">
        <w:rPr>
          <w:b/>
          <w:lang w:val="de-DE"/>
        </w:rPr>
        <w:t xml:space="preserve"> an der Mitgliederversammlung teilnehmen?</w:t>
      </w:r>
      <w:r w:rsidRPr="00967CA2">
        <w:rPr>
          <w:lang w:val="de-DE"/>
        </w:rPr>
        <w:t xml:space="preserve"> Dann können Sie Ihr Stimmrecht auf eine*n Vertreter*in einer anderen Mitglieds</w:t>
      </w:r>
      <w:r>
        <w:rPr>
          <w:lang w:val="de-DE"/>
        </w:rPr>
        <w:t>kommune</w:t>
      </w:r>
      <w:r w:rsidRPr="00967CA2">
        <w:rPr>
          <w:lang w:val="de-DE"/>
        </w:rPr>
        <w:t xml:space="preserve"> </w:t>
      </w:r>
      <w:r>
        <w:rPr>
          <w:lang w:val="de-DE"/>
        </w:rPr>
        <w:t xml:space="preserve">mit dem folgenden Formular </w:t>
      </w:r>
      <w:r w:rsidRPr="00967CA2">
        <w:rPr>
          <w:lang w:val="de-DE"/>
        </w:rPr>
        <w:t>übertragen.</w:t>
      </w:r>
      <w:r>
        <w:rPr>
          <w:lang w:val="de-DE"/>
        </w:rPr>
        <w:t xml:space="preserve"> </w:t>
      </w:r>
    </w:p>
    <w:p w14:paraId="5698B0BB" w14:textId="0896E475" w:rsidR="001036CB" w:rsidRDefault="001036CB" w:rsidP="001036CB">
      <w:pPr>
        <w:rPr>
          <w:b/>
          <w:lang w:val="de-DE"/>
        </w:rPr>
      </w:pPr>
      <w:r>
        <w:rPr>
          <w:b/>
          <w:lang w:val="de-DE"/>
        </w:rPr>
        <w:t>Sie möchten Ihr Stimmrecht übertragen?</w:t>
      </w:r>
      <w:r>
        <w:rPr>
          <w:b/>
          <w:lang w:val="de-DE"/>
        </w:rPr>
        <w:br/>
      </w:r>
      <w:r w:rsidRPr="00363C61">
        <w:rPr>
          <w:lang w:val="de-DE"/>
        </w:rPr>
        <w:t xml:space="preserve">Bitte senden Sie uns </w:t>
      </w:r>
      <w:r>
        <w:rPr>
          <w:lang w:val="de-DE"/>
        </w:rPr>
        <w:t xml:space="preserve">in diesem Fall das ausgefüllte Formular zur </w:t>
      </w:r>
      <w:r w:rsidRPr="00363C61">
        <w:rPr>
          <w:lang w:val="de-DE"/>
        </w:rPr>
        <w:t xml:space="preserve">Stimmübertragung bis einschließlich </w:t>
      </w:r>
      <w:r w:rsidR="00CA42E4">
        <w:rPr>
          <w:b/>
          <w:lang w:val="de-DE"/>
        </w:rPr>
        <w:t>17. September 2026</w:t>
      </w:r>
      <w:r w:rsidRPr="00363C61">
        <w:rPr>
          <w:lang w:val="de-DE"/>
        </w:rPr>
        <w:t xml:space="preserve"> per E-Mail mit dem Betreff: Stimmübertragung an </w:t>
      </w:r>
      <w:hyperlink r:id="rId8" w:history="1">
        <w:r w:rsidRPr="00EB6007">
          <w:rPr>
            <w:rStyle w:val="Hyperlink"/>
            <w:lang w:val="de-DE"/>
          </w:rPr>
          <w:t>mitgliedschaft@klimabuendnis.org</w:t>
        </w:r>
      </w:hyperlink>
      <w:r>
        <w:rPr>
          <w:lang w:val="de-DE"/>
        </w:rPr>
        <w:t xml:space="preserve"> </w:t>
      </w:r>
      <w:r w:rsidRPr="00363C61">
        <w:rPr>
          <w:lang w:val="de-DE"/>
        </w:rPr>
        <w:t>oder per Fax an +49-69-717139-93.</w:t>
      </w:r>
    </w:p>
    <w:p w14:paraId="3AC0D9F7" w14:textId="77777777" w:rsidR="001036CB" w:rsidRPr="00967CA2" w:rsidRDefault="001036CB" w:rsidP="001036CB">
      <w:pPr>
        <w:rPr>
          <w:lang w:val="de-DE"/>
        </w:rPr>
      </w:pPr>
      <w:r w:rsidRPr="00967CA2">
        <w:rPr>
          <w:b/>
          <w:lang w:val="de-DE"/>
        </w:rPr>
        <w:t>Sie haben Fragen zur Stimmübertragung?</w:t>
      </w:r>
      <w:r>
        <w:rPr>
          <w:lang w:val="de-DE"/>
        </w:rPr>
        <w:t xml:space="preserve"> Kontaktieren Sie uns per E-Mail unter </w:t>
      </w:r>
      <w:hyperlink r:id="rId9" w:history="1">
        <w:r w:rsidRPr="00E06FF0">
          <w:rPr>
            <w:rStyle w:val="Hyperlink"/>
            <w:lang w:val="de-DE"/>
          </w:rPr>
          <w:t>mitgliedschaft@klimabuendnis.org</w:t>
        </w:r>
      </w:hyperlink>
      <w:r>
        <w:rPr>
          <w:lang w:val="de-DE"/>
        </w:rPr>
        <w:t xml:space="preserve"> oder telefonisch unter </w:t>
      </w:r>
      <w:r w:rsidRPr="00967CA2">
        <w:rPr>
          <w:lang w:val="de-DE"/>
        </w:rPr>
        <w:t>+49 69 71 71 39 0</w:t>
      </w:r>
      <w:r>
        <w:rPr>
          <w:lang w:val="de-DE"/>
        </w:rPr>
        <w:t xml:space="preserve">. </w:t>
      </w:r>
    </w:p>
    <w:p w14:paraId="13769F04" w14:textId="77777777" w:rsidR="001036CB" w:rsidRDefault="001036CB" w:rsidP="001036CB">
      <w:pPr>
        <w:rPr>
          <w:rStyle w:val="TitelZchn"/>
          <w:rFonts w:eastAsiaTheme="minorHAnsi"/>
          <w:color w:val="auto"/>
          <w:sz w:val="36"/>
          <w:szCs w:val="36"/>
        </w:rPr>
      </w:pPr>
      <w:r>
        <w:rPr>
          <w:rStyle w:val="TitelZchn"/>
          <w:rFonts w:eastAsiaTheme="minorHAnsi"/>
          <w:sz w:val="36"/>
          <w:szCs w:val="36"/>
        </w:rPr>
        <w:br w:type="page"/>
      </w:r>
    </w:p>
    <w:p w14:paraId="48BF1E77" w14:textId="77777777" w:rsidR="001036CB" w:rsidRPr="006047CE" w:rsidRDefault="001036CB" w:rsidP="001036CB">
      <w:pPr>
        <w:pStyle w:val="Kopfzeile"/>
        <w:tabs>
          <w:tab w:val="left" w:pos="7320"/>
        </w:tabs>
        <w:rPr>
          <w:b/>
          <w:lang w:val="de-DE"/>
        </w:rPr>
      </w:pPr>
      <w:r w:rsidRPr="006047CE">
        <w:rPr>
          <w:b/>
          <w:lang w:val="de-DE"/>
        </w:rPr>
        <w:lastRenderedPageBreak/>
        <w:t>An das</w:t>
      </w:r>
    </w:p>
    <w:p w14:paraId="6700960B" w14:textId="77777777" w:rsidR="001036CB" w:rsidRPr="006047CE" w:rsidRDefault="001036CB" w:rsidP="001036CB">
      <w:pPr>
        <w:pStyle w:val="Kopfzeile"/>
        <w:tabs>
          <w:tab w:val="left" w:pos="7320"/>
        </w:tabs>
        <w:rPr>
          <w:lang w:val="de-DE"/>
        </w:rPr>
      </w:pPr>
      <w:r w:rsidRPr="006047CE">
        <w:rPr>
          <w:lang w:val="de-DE"/>
        </w:rPr>
        <w:t>Klima-Bündnis</w:t>
      </w:r>
    </w:p>
    <w:p w14:paraId="1C890388" w14:textId="77777777" w:rsidR="001036CB" w:rsidRPr="006047CE" w:rsidRDefault="001036CB" w:rsidP="001036CB">
      <w:pPr>
        <w:pStyle w:val="Kopfzeile"/>
        <w:tabs>
          <w:tab w:val="left" w:pos="7320"/>
        </w:tabs>
        <w:rPr>
          <w:lang w:val="de-DE"/>
        </w:rPr>
      </w:pPr>
      <w:r w:rsidRPr="006047CE">
        <w:rPr>
          <w:lang w:val="de-DE"/>
        </w:rPr>
        <w:t>Europäische Geschäftsstelle | Hauptsitz</w:t>
      </w:r>
    </w:p>
    <w:p w14:paraId="4F594296" w14:textId="77777777" w:rsidR="001036CB" w:rsidRDefault="001036CB" w:rsidP="001036CB">
      <w:pPr>
        <w:pStyle w:val="Kopfzeile"/>
        <w:tabs>
          <w:tab w:val="left" w:pos="7320"/>
        </w:tabs>
        <w:rPr>
          <w:rStyle w:val="TitelZchn"/>
          <w:rFonts w:eastAsiaTheme="minorHAnsi"/>
          <w:sz w:val="36"/>
          <w:szCs w:val="36"/>
        </w:rPr>
      </w:pPr>
      <w:r>
        <w:rPr>
          <w:lang w:val="de-DE"/>
        </w:rPr>
        <w:t xml:space="preserve">Eschborner Landstr. </w:t>
      </w:r>
      <w:r w:rsidRPr="001036CB">
        <w:rPr>
          <w:lang w:val="de-DE"/>
        </w:rPr>
        <w:t>42 – 50</w:t>
      </w:r>
      <w:r>
        <w:rPr>
          <w:lang w:val="de-DE"/>
        </w:rPr>
        <w:br/>
        <w:t>60489</w:t>
      </w:r>
      <w:r w:rsidRPr="006047CE">
        <w:rPr>
          <w:lang w:val="de-DE"/>
        </w:rPr>
        <w:t xml:space="preserve"> Frankfurt am Main</w:t>
      </w:r>
    </w:p>
    <w:p w14:paraId="2E5C4797" w14:textId="757629C5" w:rsidR="001036CB" w:rsidRPr="00516C33" w:rsidRDefault="001036CB" w:rsidP="001036CB">
      <w:pPr>
        <w:pStyle w:val="Untertitel"/>
        <w:rPr>
          <w:b/>
          <w:sz w:val="36"/>
          <w:szCs w:val="36"/>
        </w:rPr>
      </w:pPr>
      <w:r>
        <w:rPr>
          <w:rStyle w:val="TitelZchn"/>
          <w:sz w:val="36"/>
          <w:szCs w:val="36"/>
        </w:rPr>
        <w:br/>
        <w:t>STIMMÜBERTRAGUNG</w:t>
      </w:r>
      <w:r w:rsidRPr="00516C33">
        <w:rPr>
          <w:rStyle w:val="TitelZchn"/>
          <w:sz w:val="36"/>
          <w:szCs w:val="36"/>
        </w:rPr>
        <w:t xml:space="preserve"> </w:t>
      </w:r>
      <w:r>
        <w:rPr>
          <w:rStyle w:val="TitelZchn"/>
          <w:sz w:val="36"/>
          <w:szCs w:val="36"/>
        </w:rPr>
        <w:br/>
      </w:r>
      <w:r w:rsidRPr="00516C33">
        <w:rPr>
          <w:rStyle w:val="TitelZchn"/>
          <w:sz w:val="36"/>
          <w:szCs w:val="36"/>
        </w:rPr>
        <w:t xml:space="preserve">für die Mitgliederversammlung des Klima-Bündnis am </w:t>
      </w:r>
      <w:r w:rsidR="00CA42E4">
        <w:rPr>
          <w:rStyle w:val="TitelZchn"/>
          <w:sz w:val="36"/>
          <w:szCs w:val="36"/>
        </w:rPr>
        <w:t>29. September 2026</w:t>
      </w:r>
      <w:r w:rsidRPr="00516C33">
        <w:rPr>
          <w:rStyle w:val="TitelZchn"/>
          <w:sz w:val="36"/>
          <w:szCs w:val="36"/>
        </w:rPr>
        <w:t xml:space="preserve"> </w:t>
      </w:r>
      <w:r>
        <w:rPr>
          <w:rStyle w:val="TitelZchn"/>
          <w:sz w:val="36"/>
          <w:szCs w:val="36"/>
        </w:rPr>
        <w:t xml:space="preserve">in </w:t>
      </w:r>
      <w:r w:rsidR="00CA42E4">
        <w:rPr>
          <w:rStyle w:val="TitelZchn"/>
          <w:sz w:val="36"/>
          <w:szCs w:val="36"/>
        </w:rPr>
        <w:t xml:space="preserve">Brüssel (BE) </w:t>
      </w:r>
      <w:r>
        <w:rPr>
          <w:rStyle w:val="TitelZchn"/>
          <w:sz w:val="36"/>
          <w:szCs w:val="36"/>
        </w:rPr>
        <w:t>&amp; online</w:t>
      </w:r>
    </w:p>
    <w:p w14:paraId="25333031" w14:textId="77777777" w:rsidR="001036CB" w:rsidRPr="00967CA2" w:rsidRDefault="001036CB" w:rsidP="001036CB">
      <w:pPr>
        <w:rPr>
          <w:b/>
          <w:lang w:val="de-DE"/>
        </w:rPr>
      </w:pPr>
      <w:r w:rsidRPr="00967CA2">
        <w:rPr>
          <w:b/>
          <w:lang w:val="de-DE"/>
        </w:rPr>
        <w:t>Sehr geehrte</w:t>
      </w:r>
      <w:r>
        <w:rPr>
          <w:b/>
          <w:lang w:val="de-DE"/>
        </w:rPr>
        <w:t xml:space="preserve">s Klima-Bündnis </w:t>
      </w:r>
      <w:r w:rsidRPr="00967CA2">
        <w:rPr>
          <w:b/>
          <w:lang w:val="de-DE"/>
        </w:rPr>
        <w:t>Team,</w:t>
      </w:r>
    </w:p>
    <w:p w14:paraId="37CC9474" w14:textId="4610678D" w:rsidR="001036CB" w:rsidRPr="00967CA2" w:rsidRDefault="001036CB" w:rsidP="001036CB">
      <w:pPr>
        <w:rPr>
          <w:b/>
          <w:vanish/>
          <w:color w:val="auto"/>
          <w:lang w:val="de-DE"/>
          <w:specVanish/>
        </w:rPr>
      </w:pPr>
      <w:r w:rsidRPr="00967CA2">
        <w:rPr>
          <w:b/>
          <w:lang w:val="de-DE"/>
        </w:rPr>
        <w:t>vielen Dank für die Einladung zur Mitgliederversammlung</w:t>
      </w:r>
      <w:r>
        <w:rPr>
          <w:b/>
          <w:lang w:val="de-DE"/>
        </w:rPr>
        <w:t xml:space="preserve"> am </w:t>
      </w:r>
      <w:r w:rsidR="00CA42E4">
        <w:rPr>
          <w:b/>
          <w:lang w:val="de-DE"/>
        </w:rPr>
        <w:t>29. September 2026 in Brüssel</w:t>
      </w:r>
      <w:r w:rsidRPr="00967CA2">
        <w:rPr>
          <w:b/>
          <w:lang w:val="de-DE"/>
        </w:rPr>
        <w:t>. Leider können wir an der Versammlung nicht teilnehmen</w:t>
      </w:r>
      <w:r w:rsidRPr="00967CA2">
        <w:rPr>
          <w:b/>
          <w:color w:val="auto"/>
          <w:lang w:val="de-DE"/>
        </w:rPr>
        <w:t xml:space="preserve">. </w:t>
      </w:r>
    </w:p>
    <w:p w14:paraId="3E67F903" w14:textId="77777777" w:rsidR="001036CB" w:rsidRPr="001036CB" w:rsidRDefault="001036CB" w:rsidP="001036CB">
      <w:pPr>
        <w:pStyle w:val="berschrift3"/>
        <w:rPr>
          <w:rFonts w:ascii="Roboto" w:hAnsi="Roboto"/>
          <w:b/>
          <w:color w:val="auto"/>
          <w:lang w:val="de-DE"/>
        </w:rPr>
      </w:pPr>
      <w:r w:rsidRPr="001036CB">
        <w:rPr>
          <w:rFonts w:ascii="Roboto" w:hAnsi="Roboto"/>
          <w:color w:val="auto"/>
          <w:lang w:val="de-DE"/>
        </w:rPr>
        <w:t xml:space="preserve"> </w:t>
      </w:r>
      <w:r w:rsidRPr="001036CB">
        <w:rPr>
          <w:rFonts w:ascii="Roboto" w:hAnsi="Roboto"/>
          <w:b/>
          <w:color w:val="auto"/>
          <w:lang w:val="de-DE"/>
        </w:rPr>
        <w:t xml:space="preserve">Daher übertragen wir  </w:t>
      </w:r>
    </w:p>
    <w:p w14:paraId="35C8BDE2" w14:textId="77777777" w:rsidR="001036CB" w:rsidRPr="00967CA2" w:rsidRDefault="001036CB" w:rsidP="001036CB">
      <w:pPr>
        <w:pStyle w:val="KeinLeerraum"/>
        <w:rPr>
          <w:color w:val="auto"/>
          <w:lang w:val="de-DE"/>
        </w:rPr>
      </w:pPr>
    </w:p>
    <w:p w14:paraId="7129601D" w14:textId="77777777" w:rsidR="001036CB" w:rsidRPr="00967CA2" w:rsidRDefault="001036CB" w:rsidP="001036CB">
      <w:pPr>
        <w:pStyle w:val="KeinLeerraum"/>
        <w:spacing w:after="480"/>
        <w:ind w:left="709"/>
        <w:rPr>
          <w:color w:val="auto"/>
          <w:lang w:val="de-DE"/>
        </w:rPr>
      </w:pPr>
      <w:r w:rsidRPr="00967CA2">
        <w:rPr>
          <w:color w:val="auto"/>
          <w:lang w:val="de-DE"/>
        </w:rPr>
        <w:t>_________________________________</w:t>
      </w:r>
      <w:r>
        <w:rPr>
          <w:color w:val="auto"/>
          <w:lang w:val="de-DE"/>
        </w:rPr>
        <w:t>__________________________</w:t>
      </w:r>
      <w:r>
        <w:rPr>
          <w:color w:val="auto"/>
          <w:lang w:val="de-DE"/>
        </w:rPr>
        <w:br/>
        <w:t>Name</w:t>
      </w:r>
      <w:r w:rsidRPr="00967CA2">
        <w:rPr>
          <w:color w:val="auto"/>
          <w:lang w:val="de-DE"/>
        </w:rPr>
        <w:t xml:space="preserve"> Gemeinde/</w:t>
      </w:r>
      <w:r>
        <w:rPr>
          <w:color w:val="auto"/>
          <w:lang w:val="de-DE"/>
        </w:rPr>
        <w:t xml:space="preserve"> </w:t>
      </w:r>
      <w:r w:rsidRPr="00967CA2">
        <w:rPr>
          <w:color w:val="auto"/>
          <w:lang w:val="de-DE"/>
        </w:rPr>
        <w:t>Stadt/</w:t>
      </w:r>
      <w:r>
        <w:rPr>
          <w:color w:val="auto"/>
          <w:lang w:val="de-DE"/>
        </w:rPr>
        <w:t xml:space="preserve"> </w:t>
      </w:r>
      <w:r w:rsidRPr="00967CA2">
        <w:rPr>
          <w:color w:val="auto"/>
          <w:lang w:val="de-DE"/>
        </w:rPr>
        <w:t>Landkreis</w:t>
      </w:r>
    </w:p>
    <w:p w14:paraId="5B5930A5" w14:textId="77777777" w:rsidR="001036CB" w:rsidRPr="001036CB" w:rsidRDefault="001036CB" w:rsidP="001036CB">
      <w:pPr>
        <w:pStyle w:val="berschrift3"/>
        <w:rPr>
          <w:rFonts w:ascii="Roboto" w:hAnsi="Roboto"/>
          <w:color w:val="auto"/>
          <w:lang w:val="de-DE"/>
        </w:rPr>
      </w:pPr>
      <w:r w:rsidRPr="001036CB">
        <w:rPr>
          <w:rFonts w:ascii="Roboto" w:hAnsi="Roboto"/>
          <w:color w:val="auto"/>
          <w:lang w:val="de-DE"/>
        </w:rPr>
        <w:t xml:space="preserve">für die Mitgliederversammlung unsere Stimme an  </w:t>
      </w:r>
    </w:p>
    <w:p w14:paraId="07AC0A61" w14:textId="77777777" w:rsidR="001036CB" w:rsidRPr="00967CA2" w:rsidRDefault="001036CB" w:rsidP="001036CB">
      <w:pPr>
        <w:pStyle w:val="KeinLeerraum"/>
        <w:spacing w:before="240" w:after="480"/>
        <w:ind w:left="709"/>
        <w:rPr>
          <w:color w:val="auto"/>
          <w:lang w:val="de-DE"/>
        </w:rPr>
      </w:pPr>
      <w:r w:rsidRPr="00967CA2">
        <w:rPr>
          <w:color w:val="auto"/>
          <w:lang w:val="de-DE"/>
        </w:rPr>
        <w:br/>
        <w:t>____________________________________________________________</w:t>
      </w:r>
      <w:r w:rsidRPr="00967CA2">
        <w:rPr>
          <w:color w:val="auto"/>
          <w:lang w:val="de-DE"/>
        </w:rPr>
        <w:br/>
        <w:t>Vorname Nachname</w:t>
      </w:r>
    </w:p>
    <w:p w14:paraId="6E16D5F2" w14:textId="77777777" w:rsidR="001036CB" w:rsidRPr="001036CB" w:rsidRDefault="001036CB" w:rsidP="001036CB">
      <w:pPr>
        <w:pStyle w:val="berschrift3"/>
        <w:rPr>
          <w:rFonts w:ascii="Roboto" w:hAnsi="Roboto"/>
          <w:color w:val="auto"/>
          <w:lang w:val="de-DE"/>
        </w:rPr>
      </w:pPr>
      <w:r w:rsidRPr="001036CB">
        <w:rPr>
          <w:rFonts w:ascii="Roboto" w:hAnsi="Roboto"/>
          <w:color w:val="auto"/>
          <w:lang w:val="de-DE"/>
        </w:rPr>
        <w:t>in der Gemeinde/ in der Stadt/ im Kreis</w:t>
      </w:r>
    </w:p>
    <w:p w14:paraId="7D1A9348" w14:textId="77777777" w:rsidR="001036CB" w:rsidRPr="00967CA2" w:rsidRDefault="001036CB" w:rsidP="001036CB">
      <w:pPr>
        <w:pStyle w:val="KeinLeerraum"/>
        <w:rPr>
          <w:color w:val="auto"/>
          <w:lang w:val="de-DE"/>
        </w:rPr>
      </w:pPr>
    </w:p>
    <w:p w14:paraId="7F91206C" w14:textId="77777777" w:rsidR="001036CB" w:rsidRDefault="001036CB" w:rsidP="001036CB">
      <w:pPr>
        <w:pStyle w:val="KeinLeerraum"/>
        <w:spacing w:after="480"/>
        <w:ind w:left="709"/>
        <w:rPr>
          <w:color w:val="auto"/>
          <w:lang w:val="de-DE"/>
        </w:rPr>
      </w:pPr>
      <w:r w:rsidRPr="00967CA2">
        <w:rPr>
          <w:color w:val="auto"/>
          <w:lang w:val="de-DE"/>
        </w:rPr>
        <w:t>__________________________________</w:t>
      </w:r>
      <w:r>
        <w:rPr>
          <w:color w:val="auto"/>
          <w:lang w:val="de-DE"/>
        </w:rPr>
        <w:t>_________________________</w:t>
      </w:r>
      <w:r>
        <w:rPr>
          <w:color w:val="auto"/>
          <w:lang w:val="de-DE"/>
        </w:rPr>
        <w:br/>
        <w:t xml:space="preserve">Name </w:t>
      </w:r>
      <w:r w:rsidRPr="00967CA2">
        <w:rPr>
          <w:color w:val="auto"/>
          <w:lang w:val="de-DE"/>
        </w:rPr>
        <w:t>Gemeinde/</w:t>
      </w:r>
      <w:r>
        <w:rPr>
          <w:color w:val="auto"/>
          <w:lang w:val="de-DE"/>
        </w:rPr>
        <w:t xml:space="preserve"> </w:t>
      </w:r>
      <w:r w:rsidRPr="00967CA2">
        <w:rPr>
          <w:color w:val="auto"/>
          <w:lang w:val="de-DE"/>
        </w:rPr>
        <w:t>Stadt/</w:t>
      </w:r>
      <w:r>
        <w:rPr>
          <w:color w:val="auto"/>
          <w:lang w:val="de-DE"/>
        </w:rPr>
        <w:t xml:space="preserve"> </w:t>
      </w:r>
      <w:r w:rsidRPr="00967CA2">
        <w:rPr>
          <w:color w:val="auto"/>
          <w:lang w:val="de-DE"/>
        </w:rPr>
        <w:t>Landkreis</w:t>
      </w:r>
    </w:p>
    <w:p w14:paraId="7D95C565" w14:textId="77777777" w:rsidR="001036CB" w:rsidRPr="001036CB" w:rsidRDefault="001036CB" w:rsidP="001036CB">
      <w:pPr>
        <w:pStyle w:val="KeinLeerraum"/>
        <w:spacing w:after="480"/>
        <w:rPr>
          <w:color w:val="auto"/>
          <w:lang w:val="de-DE"/>
        </w:rPr>
      </w:pPr>
      <w:r w:rsidRPr="00967CA2">
        <w:rPr>
          <w:b/>
          <w:color w:val="auto"/>
          <w:lang w:val="de-DE"/>
        </w:rPr>
        <w:t>Mit freundlichen Grüßen</w:t>
      </w:r>
    </w:p>
    <w:p w14:paraId="75C29EC3" w14:textId="77777777" w:rsidR="00E652BF" w:rsidRPr="001036CB" w:rsidRDefault="001036CB" w:rsidP="001036CB">
      <w:pPr>
        <w:ind w:left="720"/>
      </w:pPr>
      <w:r w:rsidRPr="00967CA2">
        <w:rPr>
          <w:color w:val="auto"/>
          <w:lang w:val="de-DE"/>
        </w:rPr>
        <w:t>____________________________________________________________</w:t>
      </w:r>
      <w:r w:rsidRPr="00967CA2">
        <w:rPr>
          <w:color w:val="auto"/>
          <w:lang w:val="de-DE"/>
        </w:rPr>
        <w:br/>
        <w:t xml:space="preserve">Ort, Datum, Unterschrift und Stempel </w:t>
      </w:r>
    </w:p>
    <w:sectPr w:rsidR="00E652BF" w:rsidRPr="001036CB" w:rsidSect="0045375A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3515" w:right="2550" w:bottom="1134" w:left="1418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61FF8" w14:textId="77777777" w:rsidR="001036CB" w:rsidRDefault="001036CB" w:rsidP="00A84EB1">
      <w:pPr>
        <w:spacing w:after="0" w:line="240" w:lineRule="auto"/>
      </w:pPr>
      <w:r>
        <w:separator/>
      </w:r>
    </w:p>
  </w:endnote>
  <w:endnote w:type="continuationSeparator" w:id="0">
    <w:p w14:paraId="4C2320F0" w14:textId="77777777" w:rsidR="001036CB" w:rsidRDefault="001036CB" w:rsidP="00A84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957C" w14:textId="77777777" w:rsidR="002841CE" w:rsidRDefault="00E32CE3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382EBBF" wp14:editId="709ABD8C">
              <wp:simplePos x="0" y="0"/>
              <wp:positionH relativeFrom="column">
                <wp:posOffset>5912576</wp:posOffset>
              </wp:positionH>
              <wp:positionV relativeFrom="paragraph">
                <wp:posOffset>-50800</wp:posOffset>
              </wp:positionV>
              <wp:extent cx="369842" cy="424271"/>
              <wp:effectExtent l="0" t="0" r="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842" cy="42427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67E429" w14:textId="77777777" w:rsidR="00AE6C39" w:rsidRDefault="00AE6C39" w:rsidP="00E32CE3">
                          <w:pPr>
                            <w:pStyle w:val="Smalltext"/>
                            <w:jc w:val="right"/>
                          </w:pPr>
                        </w:p>
                        <w:p w14:paraId="2DA8F9B3" w14:textId="77777777" w:rsidR="00E32CE3" w:rsidRPr="00E32CE3" w:rsidRDefault="00E32CE3" w:rsidP="00E32CE3">
                          <w:pPr>
                            <w:pStyle w:val="Small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D5618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0000" tIns="45720" rIns="9000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2EBB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5.55pt;margin-top:-4pt;width:29.1pt;height:3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" filled="f" stroked="f">
              <v:textbox inset="2.5mm,,2.5mm">
                <w:txbxContent>
                  <w:p w14:paraId="7567E429" w14:textId="77777777" w:rsidR="00AE6C39" w:rsidRDefault="00AE6C39" w:rsidP="00E32CE3">
                    <w:pPr>
                      <w:pStyle w:val="Smalltext"/>
                      <w:jc w:val="right"/>
                    </w:pPr>
                  </w:p>
                  <w:p w14:paraId="2DA8F9B3" w14:textId="77777777" w:rsidR="00E32CE3" w:rsidRPr="00E32CE3" w:rsidRDefault="00E32CE3" w:rsidP="00E32CE3">
                    <w:pPr>
                      <w:pStyle w:val="Small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D5618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18E68" w14:textId="77777777" w:rsidR="001036CB" w:rsidRDefault="001036CB" w:rsidP="00A84EB1">
      <w:pPr>
        <w:spacing w:after="0" w:line="240" w:lineRule="auto"/>
      </w:pPr>
      <w:r>
        <w:separator/>
      </w:r>
    </w:p>
  </w:footnote>
  <w:footnote w:type="continuationSeparator" w:id="0">
    <w:p w14:paraId="0D7D97A8" w14:textId="77777777" w:rsidR="001036CB" w:rsidRDefault="001036CB" w:rsidP="00A84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47826" w14:textId="77777777" w:rsidR="00A84EB1" w:rsidRDefault="00A84EB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5434" w14:textId="77777777" w:rsidR="00A84EB1" w:rsidRDefault="006D35DE" w:rsidP="006C3E60">
    <w:pPr>
      <w:pStyle w:val="Kopfzeile"/>
      <w:tabs>
        <w:tab w:val="clear" w:pos="4536"/>
        <w:tab w:val="clear" w:pos="9072"/>
        <w:tab w:val="left" w:pos="7320"/>
      </w:tabs>
    </w:pPr>
    <w:r>
      <w:rPr>
        <w:noProof/>
        <w:lang w:val="de-DE" w:eastAsia="de-DE"/>
      </w:rPr>
      <w:drawing>
        <wp:anchor distT="0" distB="0" distL="114300" distR="114300" simplePos="0" relativeHeight="251663360" behindDoc="0" locked="0" layoutInCell="1" allowOverlap="1" wp14:anchorId="44EA3FAE" wp14:editId="6999CD0D">
          <wp:simplePos x="0" y="0"/>
          <wp:positionH relativeFrom="column">
            <wp:posOffset>4273550</wp:posOffset>
          </wp:positionH>
          <wp:positionV relativeFrom="paragraph">
            <wp:posOffset>-118503</wp:posOffset>
          </wp:positionV>
          <wp:extent cx="2002790" cy="577365"/>
          <wp:effectExtent l="0" t="0" r="0" b="0"/>
          <wp:wrapNone/>
          <wp:docPr id="40" name="Grafi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Grafik 32" descr="Q:\02 Communication\13_Design\01 Logo\Klima-Bündnis\01_Regular\CMYK\LOGO_Klima-Bündnis_300dpi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02790" cy="577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C3E60">
      <w:tab/>
    </w:r>
  </w:p>
  <w:p w14:paraId="1166194C" w14:textId="77777777" w:rsidR="00577326" w:rsidRDefault="00577326" w:rsidP="00577326">
    <w:pPr>
      <w:pStyle w:val="Kopfzeile"/>
      <w:tabs>
        <w:tab w:val="clear" w:pos="4536"/>
        <w:tab w:val="clear" w:pos="9072"/>
        <w:tab w:val="left" w:pos="7320"/>
      </w:tabs>
      <w:jc w:val="right"/>
    </w:pPr>
  </w:p>
  <w:p w14:paraId="14E53A40" w14:textId="77777777" w:rsidR="00577326" w:rsidRDefault="002841CE" w:rsidP="00577326">
    <w:pPr>
      <w:pStyle w:val="Kopfzeile"/>
      <w:tabs>
        <w:tab w:val="clear" w:pos="4536"/>
        <w:tab w:val="clear" w:pos="9072"/>
        <w:tab w:val="left" w:pos="7320"/>
      </w:tabs>
      <w:jc w:val="right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4C5C5991" wp14:editId="0DE4F475">
              <wp:simplePos x="0" y="0"/>
              <wp:positionH relativeFrom="column">
                <wp:posOffset>34925</wp:posOffset>
              </wp:positionH>
              <wp:positionV relativeFrom="paragraph">
                <wp:posOffset>9236710</wp:posOffset>
              </wp:positionV>
              <wp:extent cx="3112770" cy="413385"/>
              <wp:effectExtent l="0" t="0" r="0" b="571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2770" cy="413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96BA4E" w14:textId="77777777" w:rsidR="007C742C" w:rsidRDefault="007C742C" w:rsidP="007C742C">
                          <w:pPr>
                            <w:pStyle w:val="Smalltitle"/>
                          </w:pPr>
                          <w:r w:rsidRPr="0030711D">
                            <w:t>Klima-Bündnis</w:t>
                          </w:r>
                        </w:p>
                        <w:p w14:paraId="70760DDC" w14:textId="77777777" w:rsidR="002841CE" w:rsidRPr="005110E2" w:rsidRDefault="007C742C" w:rsidP="002841CE">
                          <w:pPr>
                            <w:pStyle w:val="Smalltext"/>
                            <w:rPr>
                              <w:color w:val="171616" w:themeColor="text1"/>
                            </w:rPr>
                          </w:pPr>
                          <w:r w:rsidRPr="002841CE">
                            <w:rPr>
                              <w:color w:val="171616" w:themeColor="text1"/>
                            </w:rPr>
                            <w:t>Lokale Antworten auf die globale Klimakrise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5C599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2.75pt;margin-top:727.3pt;width:245.1pt;height:3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" filled="f" stroked="f" strokeweight=".5pt">
              <v:textbox inset="0">
                <w:txbxContent>
                  <w:p w14:paraId="4B96BA4E" w14:textId="77777777" w:rsidR="007C742C" w:rsidRDefault="007C742C" w:rsidP="007C742C">
                    <w:pPr>
                      <w:pStyle w:val="Smalltitle"/>
                    </w:pPr>
                    <w:r w:rsidRPr="0030711D">
                      <w:t>Klima-Bündnis</w:t>
                    </w:r>
                  </w:p>
                  <w:p w14:paraId="70760DDC" w14:textId="77777777" w:rsidR="002841CE" w:rsidRPr="005110E2" w:rsidRDefault="007C742C" w:rsidP="002841CE">
                    <w:pPr>
                      <w:pStyle w:val="Smalltext"/>
                      <w:rPr>
                        <w:color w:val="171616" w:themeColor="text1"/>
                      </w:rPr>
                    </w:pPr>
                    <w:r w:rsidRPr="002841CE">
                      <w:rPr>
                        <w:color w:val="171616" w:themeColor="text1"/>
                      </w:rPr>
                      <w:t>Lokale Antworten auf die globale Klimakrise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92766" w14:textId="77777777" w:rsidR="00A84EB1" w:rsidRDefault="00D51686">
    <w:pPr>
      <w:pStyle w:val="Kopfzeile"/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B66A8C7" wp14:editId="2C65E37D">
              <wp:simplePos x="0" y="0"/>
              <wp:positionH relativeFrom="column">
                <wp:posOffset>4248513</wp:posOffset>
              </wp:positionH>
              <wp:positionV relativeFrom="paragraph">
                <wp:posOffset>-126728</wp:posOffset>
              </wp:positionV>
              <wp:extent cx="2231509" cy="1926772"/>
              <wp:effectExtent l="0" t="0" r="0" b="0"/>
              <wp:wrapNone/>
              <wp:docPr id="34" name="Gruppieren 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31509" cy="1916195"/>
                        <a:chOff x="0" y="10580"/>
                        <a:chExt cx="2231509" cy="1916655"/>
                      </a:xfrm>
                    </wpg:grpSpPr>
                    <pic:pic xmlns:pic="http://schemas.openxmlformats.org/drawingml/2006/picture">
                      <pic:nvPicPr>
                        <pic:cNvPr id="35" name="Grafik 3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10580"/>
                          <a:ext cx="2002971" cy="577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761937" y="598612"/>
                          <a:ext cx="1469572" cy="13286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4C580" w14:textId="77777777" w:rsidR="0030711D" w:rsidRPr="004E7C05" w:rsidRDefault="0030711D" w:rsidP="0030711D">
                            <w:pPr>
                              <w:pStyle w:val="Smalltext"/>
                              <w:rPr>
                                <w:b/>
                                <w:sz w:val="16"/>
                              </w:rPr>
                            </w:pPr>
                            <w:r w:rsidRPr="004E7C05">
                              <w:rPr>
                                <w:b/>
                                <w:sz w:val="16"/>
                              </w:rPr>
                              <w:t>Hauptsitz Frankfurt</w:t>
                            </w:r>
                          </w:p>
                          <w:p w14:paraId="41598C9A" w14:textId="77777777" w:rsidR="0030711D" w:rsidRPr="004E7C05" w:rsidRDefault="0030711D" w:rsidP="0030711D">
                            <w:pPr>
                              <w:spacing w:after="0"/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E7C05"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  <w:t>+49 69 717139 0</w:t>
                            </w:r>
                          </w:p>
                          <w:p w14:paraId="2373C644" w14:textId="77777777" w:rsidR="0030711D" w:rsidRPr="004E7C05" w:rsidRDefault="0030711D" w:rsidP="0030711D">
                            <w:pPr>
                              <w:spacing w:after="60"/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E7C05"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  <w:t>europe@klimabuendnis.org</w:t>
                            </w:r>
                          </w:p>
                          <w:p w14:paraId="2B89DBC5" w14:textId="77777777" w:rsidR="0030711D" w:rsidRPr="004E7C05" w:rsidRDefault="0030711D" w:rsidP="0030711D">
                            <w:pPr>
                              <w:pStyle w:val="Smalltext"/>
                              <w:rPr>
                                <w:b/>
                                <w:sz w:val="16"/>
                              </w:rPr>
                            </w:pPr>
                            <w:r w:rsidRPr="004E7C05">
                              <w:rPr>
                                <w:b/>
                                <w:sz w:val="16"/>
                              </w:rPr>
                              <w:t>Büro Brüssel</w:t>
                            </w:r>
                          </w:p>
                          <w:p w14:paraId="62C0EFD4" w14:textId="77777777" w:rsidR="0030711D" w:rsidRPr="004E7C05" w:rsidRDefault="0030711D" w:rsidP="0030711D">
                            <w:pPr>
                              <w:spacing w:after="0"/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E7C05"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  <w:t>+32 2 400 10 62</w:t>
                            </w:r>
                          </w:p>
                          <w:p w14:paraId="1EBD7B00" w14:textId="77777777" w:rsidR="0030711D" w:rsidRDefault="0030711D" w:rsidP="0030711D">
                            <w:pPr>
                              <w:spacing w:after="60"/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4E7C05"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  <w:t>brussels@climatealliance.org</w:t>
                            </w:r>
                          </w:p>
                          <w:p w14:paraId="66246073" w14:textId="77777777" w:rsidR="00D51686" w:rsidRPr="0030711D" w:rsidRDefault="00CA42E4" w:rsidP="0030711D">
                            <w:pPr>
                              <w:spacing w:after="60"/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hyperlink r:id="rId2" w:history="1">
                              <w:r w:rsidR="0030711D" w:rsidRPr="00361E1C">
                                <w:rPr>
                                  <w:rStyle w:val="Hyperlink"/>
                                  <w:rFonts w:cs="Arial"/>
                                  <w:sz w:val="16"/>
                                  <w:szCs w:val="16"/>
                                  <w:lang w:val="de-DE"/>
                                </w:rPr>
                                <w:t>klimabuendnis.org</w:t>
                              </w:r>
                            </w:hyperlink>
                            <w:r w:rsidR="0030711D">
                              <w:rPr>
                                <w:rFonts w:cs="Arial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180000" rIns="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66A8C7" id="Gruppieren 34" o:spid="_x0000_s1028" style="position:absolute;margin-left:334.55pt;margin-top:-10pt;width:175.7pt;height:151.7pt;z-index:251665408;mso-width-relative:margin;mso-height-relative:margin" coordorigin=",105" coordsize="22315,19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5" o:spid="_x0000_s1029" type="#_x0000_t75" style="position:absolute;top:105;width:20029;height:5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7619;top:5986;width:14696;height:13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" filled="f" stroked="f">
                <v:textbox inset="0,5mm,0">
                  <w:txbxContent>
                    <w:p w14:paraId="3844C580" w14:textId="77777777" w:rsidR="0030711D" w:rsidRPr="004E7C05" w:rsidRDefault="0030711D" w:rsidP="0030711D">
                      <w:pPr>
                        <w:pStyle w:val="Smalltext"/>
                        <w:rPr>
                          <w:b/>
                          <w:sz w:val="16"/>
                        </w:rPr>
                      </w:pPr>
                      <w:r w:rsidRPr="004E7C05">
                        <w:rPr>
                          <w:b/>
                          <w:sz w:val="16"/>
                        </w:rPr>
                        <w:t>Hauptsitz Frankfurt</w:t>
                      </w:r>
                    </w:p>
                    <w:p w14:paraId="41598C9A" w14:textId="77777777" w:rsidR="0030711D" w:rsidRPr="004E7C05" w:rsidRDefault="0030711D" w:rsidP="0030711D">
                      <w:pPr>
                        <w:spacing w:after="0"/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</w:pPr>
                      <w:r w:rsidRPr="004E7C05"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  <w:t>+49 69 717139 0</w:t>
                      </w:r>
                    </w:p>
                    <w:p w14:paraId="2373C644" w14:textId="77777777" w:rsidR="0030711D" w:rsidRPr="004E7C05" w:rsidRDefault="0030711D" w:rsidP="0030711D">
                      <w:pPr>
                        <w:spacing w:after="60"/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</w:pPr>
                      <w:r w:rsidRPr="004E7C05"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  <w:t>europe@klimabuendnis.org</w:t>
                      </w:r>
                    </w:p>
                    <w:p w14:paraId="2B89DBC5" w14:textId="77777777" w:rsidR="0030711D" w:rsidRPr="004E7C05" w:rsidRDefault="0030711D" w:rsidP="0030711D">
                      <w:pPr>
                        <w:pStyle w:val="Smalltext"/>
                        <w:rPr>
                          <w:b/>
                          <w:sz w:val="16"/>
                        </w:rPr>
                      </w:pPr>
                      <w:r w:rsidRPr="004E7C05">
                        <w:rPr>
                          <w:b/>
                          <w:sz w:val="16"/>
                        </w:rPr>
                        <w:t>Büro Brüssel</w:t>
                      </w:r>
                    </w:p>
                    <w:p w14:paraId="62C0EFD4" w14:textId="77777777" w:rsidR="0030711D" w:rsidRPr="004E7C05" w:rsidRDefault="0030711D" w:rsidP="0030711D">
                      <w:pPr>
                        <w:spacing w:after="0"/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</w:pPr>
                      <w:r w:rsidRPr="004E7C05"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  <w:t>+32 2 400 10 62</w:t>
                      </w:r>
                    </w:p>
                    <w:p w14:paraId="1EBD7B00" w14:textId="77777777" w:rsidR="0030711D" w:rsidRDefault="0030711D" w:rsidP="0030711D">
                      <w:pPr>
                        <w:spacing w:after="60"/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</w:pPr>
                      <w:r w:rsidRPr="004E7C05"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  <w:t>brussels@climatealliance.org</w:t>
                      </w:r>
                    </w:p>
                    <w:p w14:paraId="66246073" w14:textId="77777777" w:rsidR="00D51686" w:rsidRPr="0030711D" w:rsidRDefault="00CA42E4" w:rsidP="0030711D">
                      <w:pPr>
                        <w:spacing w:after="60"/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</w:pPr>
                      <w:hyperlink r:id="rId4" w:history="1">
                        <w:r w:rsidR="0030711D" w:rsidRPr="00361E1C">
                          <w:rPr>
                            <w:rStyle w:val="Hyperlink"/>
                            <w:rFonts w:cs="Arial"/>
                            <w:sz w:val="16"/>
                            <w:szCs w:val="16"/>
                            <w:lang w:val="de-DE"/>
                          </w:rPr>
                          <w:t>klimabuendnis.org</w:t>
                        </w:r>
                      </w:hyperlink>
                      <w:r w:rsidR="0030711D">
                        <w:rPr>
                          <w:rFonts w:cs="Arial"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  <w:r w:rsidR="002841CE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5BD4FC5D" wp14:editId="14E26058">
              <wp:simplePos x="0" y="0"/>
              <wp:positionH relativeFrom="column">
                <wp:posOffset>42545</wp:posOffset>
              </wp:positionH>
              <wp:positionV relativeFrom="paragraph">
                <wp:posOffset>9584690</wp:posOffset>
              </wp:positionV>
              <wp:extent cx="3145790" cy="426720"/>
              <wp:effectExtent l="0" t="0" r="0" b="0"/>
              <wp:wrapNone/>
              <wp:docPr id="288" name="Textfeld 2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5790" cy="426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B2C59E" w14:textId="77777777" w:rsidR="002841CE" w:rsidRDefault="0030711D" w:rsidP="0030711D">
                          <w:pPr>
                            <w:pStyle w:val="Smalltitle"/>
                          </w:pPr>
                          <w:r w:rsidRPr="0030711D">
                            <w:t>Klima-Bündnis</w:t>
                          </w:r>
                        </w:p>
                        <w:p w14:paraId="4B540282" w14:textId="77777777" w:rsidR="002841CE" w:rsidRPr="005110E2" w:rsidRDefault="002841CE" w:rsidP="002841CE">
                          <w:pPr>
                            <w:pStyle w:val="Smalltext"/>
                            <w:rPr>
                              <w:color w:val="171616" w:themeColor="text1"/>
                            </w:rPr>
                          </w:pPr>
                          <w:r w:rsidRPr="002841CE">
                            <w:rPr>
                              <w:color w:val="171616" w:themeColor="text1"/>
                            </w:rPr>
                            <w:t>Lokale Antworten auf die globale Klimakrise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D4FC5D" id="Textfeld 288" o:spid="_x0000_s1031" type="#_x0000_t202" style="position:absolute;margin-left:3.35pt;margin-top:754.7pt;width:247.7pt;height:3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" filled="f" stroked="f" strokeweight=".5pt">
              <v:textbox inset="0">
                <w:txbxContent>
                  <w:p w14:paraId="1EB2C59E" w14:textId="77777777" w:rsidR="002841CE" w:rsidRDefault="0030711D" w:rsidP="0030711D">
                    <w:pPr>
                      <w:pStyle w:val="Smalltitle"/>
                    </w:pPr>
                    <w:r w:rsidRPr="0030711D">
                      <w:t>Klima-Bündnis</w:t>
                    </w:r>
                  </w:p>
                  <w:p w14:paraId="4B540282" w14:textId="77777777" w:rsidR="002841CE" w:rsidRPr="005110E2" w:rsidRDefault="002841CE" w:rsidP="002841CE">
                    <w:pPr>
                      <w:pStyle w:val="Smalltext"/>
                      <w:rPr>
                        <w:color w:val="171616" w:themeColor="text1"/>
                      </w:rPr>
                    </w:pPr>
                    <w:r w:rsidRPr="002841CE">
                      <w:rPr>
                        <w:color w:val="171616" w:themeColor="text1"/>
                      </w:rPr>
                      <w:t>Lokale Antworten auf die globale Klimakrise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D6B50"/>
    <w:multiLevelType w:val="multilevel"/>
    <w:tmpl w:val="3A12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E86F0A"/>
    <w:multiLevelType w:val="hybridMultilevel"/>
    <w:tmpl w:val="391068AE"/>
    <w:lvl w:ilvl="0" w:tplc="783C146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D17"/>
    <w:multiLevelType w:val="hybridMultilevel"/>
    <w:tmpl w:val="B27E3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ttachedTemplate r:id="rId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6CB"/>
    <w:rsid w:val="000147CD"/>
    <w:rsid w:val="00051065"/>
    <w:rsid w:val="000B3903"/>
    <w:rsid w:val="001036CB"/>
    <w:rsid w:val="00144075"/>
    <w:rsid w:val="002841CE"/>
    <w:rsid w:val="002B15E7"/>
    <w:rsid w:val="0030711D"/>
    <w:rsid w:val="00415991"/>
    <w:rsid w:val="0045375A"/>
    <w:rsid w:val="00485FD4"/>
    <w:rsid w:val="004926C3"/>
    <w:rsid w:val="004C1C59"/>
    <w:rsid w:val="00516E57"/>
    <w:rsid w:val="00577326"/>
    <w:rsid w:val="0059441A"/>
    <w:rsid w:val="006933D8"/>
    <w:rsid w:val="006C3E60"/>
    <w:rsid w:val="006D35DE"/>
    <w:rsid w:val="007A19A1"/>
    <w:rsid w:val="007C742C"/>
    <w:rsid w:val="00812048"/>
    <w:rsid w:val="008C7935"/>
    <w:rsid w:val="00915453"/>
    <w:rsid w:val="00A10E24"/>
    <w:rsid w:val="00A11E08"/>
    <w:rsid w:val="00A811BE"/>
    <w:rsid w:val="00A84EB1"/>
    <w:rsid w:val="00AD0AC1"/>
    <w:rsid w:val="00AE6C39"/>
    <w:rsid w:val="00AF033E"/>
    <w:rsid w:val="00B9588A"/>
    <w:rsid w:val="00BA3777"/>
    <w:rsid w:val="00C64DB9"/>
    <w:rsid w:val="00C65188"/>
    <w:rsid w:val="00CA42E4"/>
    <w:rsid w:val="00D51686"/>
    <w:rsid w:val="00D56188"/>
    <w:rsid w:val="00D6269B"/>
    <w:rsid w:val="00E32CE3"/>
    <w:rsid w:val="00E5595D"/>
    <w:rsid w:val="00E652BF"/>
    <w:rsid w:val="00E97551"/>
    <w:rsid w:val="00F4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AB8A6F"/>
  <w15:docId w15:val="{AE6476D2-EE11-4A7F-99C3-24F2066E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44075"/>
    <w:rPr>
      <w:rFonts w:ascii="Roboto" w:hAnsi="Roboto"/>
      <w:color w:val="171616" w:themeColor="text1"/>
    </w:rPr>
  </w:style>
  <w:style w:type="paragraph" w:styleId="berschrift1">
    <w:name w:val="heading 1"/>
    <w:aliases w:val="Header 2"/>
    <w:basedOn w:val="Standard"/>
    <w:next w:val="Standard"/>
    <w:link w:val="berschrift1Zchn"/>
    <w:uiPriority w:val="9"/>
    <w:qFormat/>
    <w:rsid w:val="00144075"/>
    <w:pPr>
      <w:spacing w:before="240" w:after="240" w:line="240" w:lineRule="auto"/>
      <w:jc w:val="both"/>
      <w:outlineLvl w:val="0"/>
    </w:pPr>
    <w:rPr>
      <w:rFonts w:eastAsia="Times New Roman" w:cs="Times New Roman"/>
      <w:b/>
      <w:color w:val="auto"/>
      <w:sz w:val="28"/>
      <w:lang w:val="de-DE"/>
    </w:rPr>
  </w:style>
  <w:style w:type="paragraph" w:styleId="berschrift2">
    <w:name w:val="heading 2"/>
    <w:aliases w:val="Header 3"/>
    <w:basedOn w:val="Standard"/>
    <w:next w:val="Standard"/>
    <w:link w:val="berschrift2Zchn"/>
    <w:uiPriority w:val="9"/>
    <w:unhideWhenUsed/>
    <w:qFormat/>
    <w:rsid w:val="00A10E24"/>
    <w:pPr>
      <w:spacing w:after="0" w:line="240" w:lineRule="auto"/>
      <w:contextualSpacing/>
      <w:jc w:val="both"/>
      <w:outlineLvl w:val="1"/>
    </w:pPr>
    <w:rPr>
      <w:rFonts w:eastAsiaTheme="minorEastAsia"/>
      <w:b/>
      <w:caps/>
      <w:color w:val="auto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1036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191C7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84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EB1"/>
  </w:style>
  <w:style w:type="paragraph" w:styleId="Fuzeile">
    <w:name w:val="footer"/>
    <w:basedOn w:val="Standard"/>
    <w:link w:val="FuzeileZchn"/>
    <w:uiPriority w:val="99"/>
    <w:unhideWhenUsed/>
    <w:rsid w:val="00A84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4EB1"/>
  </w:style>
  <w:style w:type="paragraph" w:styleId="KeinLeerraum">
    <w:name w:val="No Spacing"/>
    <w:aliases w:val="Text,Standard text"/>
    <w:basedOn w:val="Standard"/>
    <w:link w:val="KeinLeerraumZchn"/>
    <w:uiPriority w:val="1"/>
    <w:qFormat/>
    <w:rsid w:val="00D6269B"/>
    <w:pPr>
      <w:spacing w:before="120" w:after="120"/>
      <w:jc w:val="both"/>
    </w:pPr>
  </w:style>
  <w:style w:type="paragraph" w:styleId="Titel">
    <w:name w:val="Title"/>
    <w:aliases w:val="Header 1,Title"/>
    <w:basedOn w:val="Standard"/>
    <w:next w:val="Standard"/>
    <w:link w:val="TitelZchn"/>
    <w:uiPriority w:val="10"/>
    <w:qFormat/>
    <w:rsid w:val="00144075"/>
    <w:pPr>
      <w:spacing w:before="600" w:after="240" w:line="480" w:lineRule="exact"/>
    </w:pPr>
    <w:rPr>
      <w:rFonts w:eastAsia="Times New Roman" w:cs="Times New Roman"/>
      <w:b/>
      <w:color w:val="auto"/>
      <w:spacing w:val="-8"/>
      <w:sz w:val="48"/>
      <w:szCs w:val="48"/>
      <w:lang w:val="de-DE"/>
    </w:rPr>
  </w:style>
  <w:style w:type="character" w:customStyle="1" w:styleId="TitelZchn">
    <w:name w:val="Titel Zchn"/>
    <w:aliases w:val="Header 1 Zchn,Title Zchn"/>
    <w:basedOn w:val="Absatz-Standardschriftart"/>
    <w:link w:val="Titel"/>
    <w:uiPriority w:val="10"/>
    <w:rsid w:val="00144075"/>
    <w:rPr>
      <w:rFonts w:ascii="Roboto" w:eastAsia="Times New Roman" w:hAnsi="Roboto" w:cs="Times New Roman"/>
      <w:b/>
      <w:spacing w:val="-8"/>
      <w:sz w:val="48"/>
      <w:szCs w:val="48"/>
      <w:lang w:val="de-DE"/>
    </w:rPr>
  </w:style>
  <w:style w:type="character" w:customStyle="1" w:styleId="berschrift1Zchn">
    <w:name w:val="Überschrift 1 Zchn"/>
    <w:aliases w:val="Header 2 Zchn"/>
    <w:basedOn w:val="Absatz-Standardschriftart"/>
    <w:link w:val="berschrift1"/>
    <w:uiPriority w:val="9"/>
    <w:rsid w:val="00144075"/>
    <w:rPr>
      <w:rFonts w:ascii="Roboto" w:eastAsia="Times New Roman" w:hAnsi="Roboto" w:cs="Times New Roman"/>
      <w:b/>
      <w:sz w:val="28"/>
      <w:lang w:val="de-DE"/>
    </w:rPr>
  </w:style>
  <w:style w:type="character" w:customStyle="1" w:styleId="berschrift2Zchn">
    <w:name w:val="Überschrift 2 Zchn"/>
    <w:aliases w:val="Header 3 Zchn"/>
    <w:basedOn w:val="Absatz-Standardschriftart"/>
    <w:link w:val="berschrift2"/>
    <w:uiPriority w:val="9"/>
    <w:rsid w:val="00A10E24"/>
    <w:rPr>
      <w:rFonts w:ascii="Roboto" w:eastAsiaTheme="minorEastAsia" w:hAnsi="Roboto"/>
      <w:b/>
      <w:caps/>
      <w:lang w:eastAsia="de-DE"/>
    </w:rPr>
  </w:style>
  <w:style w:type="paragraph" w:styleId="Untertitel">
    <w:name w:val="Subtitle"/>
    <w:aliases w:val="Subtitle"/>
    <w:basedOn w:val="Standard"/>
    <w:next w:val="Standard"/>
    <w:link w:val="UntertitelZchn"/>
    <w:uiPriority w:val="11"/>
    <w:qFormat/>
    <w:rsid w:val="00AD0AC1"/>
    <w:pPr>
      <w:spacing w:before="240" w:after="240" w:line="240" w:lineRule="auto"/>
    </w:pPr>
    <w:rPr>
      <w:rFonts w:eastAsia="Times New Roman" w:cs="Times New Roman"/>
      <w:color w:val="auto"/>
      <w:spacing w:val="-8"/>
      <w:sz w:val="32"/>
      <w:szCs w:val="32"/>
      <w:lang w:val="de-DE"/>
    </w:rPr>
  </w:style>
  <w:style w:type="character" w:customStyle="1" w:styleId="UntertitelZchn">
    <w:name w:val="Untertitel Zchn"/>
    <w:aliases w:val="Subtitle Zchn"/>
    <w:basedOn w:val="Absatz-Standardschriftart"/>
    <w:link w:val="Untertitel"/>
    <w:uiPriority w:val="11"/>
    <w:rsid w:val="00AD0AC1"/>
    <w:rPr>
      <w:rFonts w:ascii="Roboto" w:eastAsia="Times New Roman" w:hAnsi="Roboto" w:cs="Times New Roman"/>
      <w:spacing w:val="-8"/>
      <w:sz w:val="32"/>
      <w:szCs w:val="32"/>
      <w:lang w:val="de-DE"/>
    </w:rPr>
  </w:style>
  <w:style w:type="paragraph" w:styleId="Listenabsatz">
    <w:name w:val="List Paragraph"/>
    <w:aliases w:val="Bullets"/>
    <w:basedOn w:val="Standard"/>
    <w:uiPriority w:val="34"/>
    <w:qFormat/>
    <w:rsid w:val="00AD0AC1"/>
    <w:pPr>
      <w:numPr>
        <w:numId w:val="2"/>
      </w:numPr>
      <w:spacing w:before="60" w:after="60" w:line="240" w:lineRule="auto"/>
      <w:ind w:left="714" w:hanging="357"/>
      <w:contextualSpacing/>
      <w:jc w:val="both"/>
    </w:pPr>
    <w:rPr>
      <w:rFonts w:eastAsia="Times New Roman" w:cs="Times New Roman"/>
      <w:color w:val="auto"/>
      <w:lang w:val="en-US"/>
    </w:rPr>
  </w:style>
  <w:style w:type="character" w:styleId="Hyperlink">
    <w:name w:val="Hyperlink"/>
    <w:basedOn w:val="Absatz-Standardschriftart"/>
    <w:uiPriority w:val="99"/>
    <w:unhideWhenUsed/>
    <w:qFormat/>
    <w:rsid w:val="004C1C59"/>
    <w:rPr>
      <w:rFonts w:ascii="Roboto" w:hAnsi="Roboto"/>
      <w:b/>
      <w:color w:val="92BC20" w:themeColor="hyperlink"/>
      <w:u w:val="none"/>
    </w:rPr>
  </w:style>
  <w:style w:type="paragraph" w:customStyle="1" w:styleId="Link">
    <w:name w:val="Link"/>
    <w:basedOn w:val="Standard"/>
    <w:link w:val="LinkZchn"/>
    <w:rsid w:val="004C1C59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b/>
      <w:color w:val="92BC20" w:themeColor="accent4"/>
      <w:lang w:val="de-DE" w:eastAsia="de-DE"/>
    </w:rPr>
  </w:style>
  <w:style w:type="paragraph" w:customStyle="1" w:styleId="Smalltext">
    <w:name w:val="Small text"/>
    <w:basedOn w:val="Standard"/>
    <w:link w:val="SmalltextZchn"/>
    <w:qFormat/>
    <w:rsid w:val="008C7935"/>
    <w:pPr>
      <w:spacing w:after="0" w:line="240" w:lineRule="auto"/>
      <w:jc w:val="both"/>
    </w:pPr>
    <w:rPr>
      <w:rFonts w:eastAsia="Times New Roman" w:cs="Times New Roman"/>
      <w:color w:val="auto"/>
      <w:sz w:val="18"/>
      <w:szCs w:val="16"/>
      <w:lang w:val="de-DE"/>
    </w:rPr>
  </w:style>
  <w:style w:type="character" w:customStyle="1" w:styleId="LinkZchn">
    <w:name w:val="Link Zchn"/>
    <w:basedOn w:val="Absatz-Standardschriftart"/>
    <w:link w:val="Link"/>
    <w:rsid w:val="004C1C59"/>
    <w:rPr>
      <w:rFonts w:ascii="Roboto" w:eastAsiaTheme="minorEastAsia" w:hAnsi="Roboto"/>
      <w:b/>
      <w:color w:val="92BC20" w:themeColor="accent4"/>
      <w:lang w:val="de-DE" w:eastAsia="de-DE"/>
    </w:rPr>
  </w:style>
  <w:style w:type="paragraph" w:customStyle="1" w:styleId="Smalltitle">
    <w:name w:val="Small title"/>
    <w:basedOn w:val="Standard"/>
    <w:link w:val="SmalltitleZchn"/>
    <w:qFormat/>
    <w:rsid w:val="00577326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b/>
      <w:caps/>
      <w:sz w:val="16"/>
      <w:szCs w:val="16"/>
      <w:lang w:val="de-DE"/>
    </w:rPr>
  </w:style>
  <w:style w:type="character" w:customStyle="1" w:styleId="SmalltextZchn">
    <w:name w:val="Small text Zchn"/>
    <w:basedOn w:val="Absatz-Standardschriftart"/>
    <w:link w:val="Smalltext"/>
    <w:rsid w:val="008C7935"/>
    <w:rPr>
      <w:rFonts w:ascii="Roboto" w:eastAsia="Times New Roman" w:hAnsi="Roboto" w:cs="Times New Roman"/>
      <w:sz w:val="18"/>
      <w:szCs w:val="16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malltitleZchn">
    <w:name w:val="Small title Zchn"/>
    <w:basedOn w:val="Absatz-Standardschriftart"/>
    <w:link w:val="Smalltitle"/>
    <w:rsid w:val="00577326"/>
    <w:rPr>
      <w:rFonts w:ascii="Roboto" w:eastAsia="Times New Roman" w:hAnsi="Roboto" w:cs="Times New Roman"/>
      <w:b/>
      <w:caps/>
      <w:color w:val="171616" w:themeColor="text1"/>
      <w:sz w:val="16"/>
      <w:szCs w:val="16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588A"/>
    <w:rPr>
      <w:rFonts w:ascii="Tahoma" w:hAnsi="Tahoma" w:cs="Tahoma"/>
      <w:color w:val="171616" w:themeColor="text1"/>
      <w:sz w:val="16"/>
      <w:szCs w:val="16"/>
    </w:rPr>
  </w:style>
  <w:style w:type="paragraph" w:customStyle="1" w:styleId="Textnospaces">
    <w:name w:val="Text no spaces"/>
    <w:basedOn w:val="Standard"/>
    <w:link w:val="TextnospacesZchn"/>
    <w:qFormat/>
    <w:rsid w:val="000147CD"/>
    <w:pPr>
      <w:spacing w:after="0" w:line="240" w:lineRule="auto"/>
      <w:contextualSpacing/>
    </w:pPr>
    <w:rPr>
      <w:rFonts w:eastAsiaTheme="minorEastAsia"/>
      <w:color w:val="auto"/>
      <w:lang w:val="de-DE" w:eastAsia="de-DE"/>
    </w:rPr>
  </w:style>
  <w:style w:type="character" w:customStyle="1" w:styleId="TextnospacesZchn">
    <w:name w:val="Text no spaces Zchn"/>
    <w:basedOn w:val="Absatz-Standardschriftart"/>
    <w:link w:val="Textnospaces"/>
    <w:rsid w:val="000147CD"/>
    <w:rPr>
      <w:rFonts w:ascii="Roboto" w:eastAsiaTheme="minorEastAsia" w:hAnsi="Roboto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36CB"/>
    <w:rPr>
      <w:rFonts w:asciiTheme="majorHAnsi" w:eastAsiaTheme="majorEastAsia" w:hAnsiTheme="majorHAnsi" w:cstheme="majorBidi"/>
      <w:color w:val="1191C7" w:themeColor="accent1" w:themeShade="7F"/>
      <w:sz w:val="24"/>
      <w:szCs w:val="24"/>
    </w:rPr>
  </w:style>
  <w:style w:type="character" w:customStyle="1" w:styleId="KeinLeerraumZchn">
    <w:name w:val="Kein Leerraum Zchn"/>
    <w:aliases w:val="Text Zchn,Standard text Zchn"/>
    <w:basedOn w:val="Absatz-Standardschriftart"/>
    <w:link w:val="KeinLeerraum"/>
    <w:uiPriority w:val="1"/>
    <w:rsid w:val="001036CB"/>
    <w:rPr>
      <w:rFonts w:ascii="Roboto" w:hAnsi="Roboto"/>
      <w:color w:val="171616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gliedschaft@klimabuendnis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tgliedschaft@klimabuendnis.or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limabuendnis.org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klimabuendnis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02%20Communication\13_Design\10%20Word%20templates\DE\Template%20general%20DE%20(print).dotx" TargetMode="External"/></Relationships>
</file>

<file path=word/theme/theme1.xml><?xml version="1.0" encoding="utf-8"?>
<a:theme xmlns:a="http://schemas.openxmlformats.org/drawingml/2006/main" name="Larissa">
  <a:themeElements>
    <a:clrScheme name="Climate Alliance Colours">
      <a:dk1>
        <a:srgbClr val="171616"/>
      </a:dk1>
      <a:lt1>
        <a:srgbClr val="FFFFFF"/>
      </a:lt1>
      <a:dk2>
        <a:srgbClr val="BBE7F9"/>
      </a:dk2>
      <a:lt2>
        <a:srgbClr val="D5BCB2"/>
      </a:lt2>
      <a:accent1>
        <a:srgbClr val="BBE7F9"/>
      </a:accent1>
      <a:accent2>
        <a:srgbClr val="00B7EB"/>
      </a:accent2>
      <a:accent3>
        <a:srgbClr val="006633"/>
      </a:accent3>
      <a:accent4>
        <a:srgbClr val="92BC20"/>
      </a:accent4>
      <a:accent5>
        <a:srgbClr val="F19002"/>
      </a:accent5>
      <a:accent6>
        <a:srgbClr val="E85F5C"/>
      </a:accent6>
      <a:hlink>
        <a:srgbClr val="92BC20"/>
      </a:hlink>
      <a:folHlink>
        <a:srgbClr val="92BC2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6386-4ADC-4282-9274-208A11C3A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general DE (print).dotx</Template>
  <TotalTime>0</TotalTime>
  <Pages>2</Pages>
  <Words>341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Daum</dc:creator>
  <cp:lastModifiedBy>Helena Daum</cp:lastModifiedBy>
  <cp:revision>5</cp:revision>
  <dcterms:created xsi:type="dcterms:W3CDTF">2024-08-06T11:40:00Z</dcterms:created>
  <dcterms:modified xsi:type="dcterms:W3CDTF">2026-07-29T08:18:00Z</dcterms:modified>
</cp:coreProperties>
</file>