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4AA69" w14:textId="77777777" w:rsidR="00DA07F7" w:rsidRPr="00FA43D7" w:rsidRDefault="00DA07F7" w:rsidP="00DA07F7">
      <w:pPr>
        <w:pStyle w:val="Titel"/>
        <w:rPr>
          <w:rStyle w:val="TitelZchn"/>
          <w:rFonts w:eastAsiaTheme="minorHAnsi"/>
          <w:sz w:val="36"/>
          <w:szCs w:val="36"/>
          <w:lang w:val="en-GB"/>
        </w:rPr>
      </w:pPr>
      <w:r w:rsidRPr="00FA43D7">
        <w:rPr>
          <w:rStyle w:val="TitelZchn"/>
          <w:rFonts w:eastAsiaTheme="minorHAnsi"/>
          <w:b/>
          <w:sz w:val="36"/>
          <w:szCs w:val="36"/>
          <w:lang w:val="en-GB"/>
        </w:rPr>
        <w:t>Information on voting at the Climate Alliance General Assembly</w:t>
      </w:r>
    </w:p>
    <w:p w14:paraId="23BA640D" w14:textId="77777777" w:rsidR="00DA07F7" w:rsidRPr="00FA43D7" w:rsidRDefault="00DA07F7" w:rsidP="00DA07F7">
      <w:pPr>
        <w:rPr>
          <w:bCs/>
          <w:i/>
        </w:rPr>
      </w:pPr>
      <w:r w:rsidRPr="00FA43D7">
        <w:rPr>
          <w:bCs/>
          <w:i/>
        </w:rPr>
        <w:t>Please note that the proxy vot</w:t>
      </w:r>
      <w:r>
        <w:rPr>
          <w:bCs/>
          <w:i/>
        </w:rPr>
        <w:t>ing</w:t>
      </w:r>
      <w:r w:rsidRPr="00FA43D7">
        <w:rPr>
          <w:bCs/>
          <w:i/>
        </w:rPr>
        <w:t xml:space="preserve"> form is on page 2.</w:t>
      </w:r>
    </w:p>
    <w:p w14:paraId="409CFB66" w14:textId="77777777" w:rsidR="00DA07F7" w:rsidRPr="00FA43D7" w:rsidRDefault="00DA07F7" w:rsidP="00DA07F7">
      <w:pPr>
        <w:rPr>
          <w:b/>
          <w:bCs/>
        </w:rPr>
      </w:pPr>
    </w:p>
    <w:p w14:paraId="61654621" w14:textId="77777777" w:rsidR="00DA07F7" w:rsidRPr="00FA43D7" w:rsidRDefault="00DA07F7" w:rsidP="00DA07F7">
      <w:r w:rsidRPr="00FA43D7">
        <w:rPr>
          <w:b/>
        </w:rPr>
        <w:t xml:space="preserve">Who can vote on behalf of your municipality at the General Assembly? </w:t>
      </w:r>
      <w:r w:rsidRPr="00FA43D7">
        <w:rPr>
          <w:b/>
        </w:rPr>
        <w:br/>
      </w:r>
      <w:r w:rsidRPr="00FA43D7">
        <w:t xml:space="preserve">While membership in Climate Alliance is granted to municipalities as a whole, it is up to the municipal administration to decide who will represent each individual Climate Alliance city, town and district in the network and who can vote on the municipality’s behalf. </w:t>
      </w:r>
      <w:r w:rsidRPr="00222CFA">
        <w:rPr>
          <w:u w:val="single"/>
        </w:rPr>
        <w:t>Please note that a proxy for the person charged with voting is not needed within the municipal administration itself.</w:t>
      </w:r>
    </w:p>
    <w:p w14:paraId="0540442C" w14:textId="77777777" w:rsidR="00DA07F7" w:rsidRPr="00FA43D7" w:rsidRDefault="00DA07F7" w:rsidP="00DA07F7">
      <w:pPr>
        <w:pStyle w:val="Listenabsatz"/>
        <w:numPr>
          <w:ilvl w:val="0"/>
          <w:numId w:val="4"/>
        </w:numPr>
        <w:rPr>
          <w:lang w:val="en-GB"/>
        </w:rPr>
      </w:pPr>
      <w:r w:rsidRPr="00FA43D7">
        <w:rPr>
          <w:b/>
          <w:lang w:val="en-GB"/>
        </w:rPr>
        <w:t xml:space="preserve">Are you representing a </w:t>
      </w:r>
      <w:r>
        <w:rPr>
          <w:b/>
          <w:lang w:val="en-GB"/>
        </w:rPr>
        <w:t>member</w:t>
      </w:r>
      <w:r w:rsidRPr="00FA43D7">
        <w:rPr>
          <w:b/>
          <w:lang w:val="en-GB"/>
        </w:rPr>
        <w:t xml:space="preserve"> municipality? </w:t>
      </w:r>
      <w:r w:rsidRPr="00FA43D7">
        <w:rPr>
          <w:lang w:val="en-GB"/>
        </w:rPr>
        <w:t>Then you are entitled to vote on behalf of your municipality.</w:t>
      </w:r>
    </w:p>
    <w:p w14:paraId="0D83F9D8" w14:textId="77777777" w:rsidR="00DA07F7" w:rsidRPr="00FA43D7" w:rsidRDefault="00DA07F7" w:rsidP="00DA07F7">
      <w:pPr>
        <w:pStyle w:val="Listenabsatz"/>
        <w:numPr>
          <w:ilvl w:val="0"/>
          <w:numId w:val="0"/>
        </w:numPr>
        <w:ind w:left="720"/>
        <w:rPr>
          <w:lang w:val="en-GB"/>
        </w:rPr>
      </w:pPr>
    </w:p>
    <w:p w14:paraId="1B148D3E" w14:textId="77777777" w:rsidR="00DA07F7" w:rsidRPr="00FA43D7" w:rsidRDefault="00DA07F7" w:rsidP="00DA07F7">
      <w:pPr>
        <w:numPr>
          <w:ilvl w:val="0"/>
          <w:numId w:val="3"/>
        </w:numPr>
      </w:pPr>
      <w:r w:rsidRPr="00FA43D7">
        <w:rPr>
          <w:b/>
        </w:rPr>
        <w:t xml:space="preserve">Will multiple representatives of your municipality attend the General Assembly? </w:t>
      </w:r>
      <w:r w:rsidRPr="00FA43D7">
        <w:t>Then only one person is entitled to vote. Please clarify this internally in advance.</w:t>
      </w:r>
    </w:p>
    <w:p w14:paraId="7E7B38B8" w14:textId="77777777" w:rsidR="00DA07F7" w:rsidRPr="00FA43D7" w:rsidRDefault="00DA07F7" w:rsidP="00DA07F7">
      <w:pPr>
        <w:numPr>
          <w:ilvl w:val="0"/>
          <w:numId w:val="3"/>
        </w:numPr>
      </w:pPr>
      <w:r w:rsidRPr="00FA43D7">
        <w:rPr>
          <w:b/>
        </w:rPr>
        <w:t>It is not possible for a representative from your municipality to attend the General Assembly?</w:t>
      </w:r>
      <w:r w:rsidRPr="00FA43D7">
        <w:t xml:space="preserve"> Then you can transfer your right to vote to a representative of another member municipality with the following voter proxy form.</w:t>
      </w:r>
    </w:p>
    <w:p w14:paraId="583BE9B2" w14:textId="64B32B24" w:rsidR="00DA07F7" w:rsidRPr="00FA43D7" w:rsidRDefault="00DA07F7" w:rsidP="00DA07F7">
      <w:pPr>
        <w:rPr>
          <w:b/>
        </w:rPr>
      </w:pPr>
      <w:r w:rsidRPr="00FA43D7">
        <w:rPr>
          <w:b/>
        </w:rPr>
        <w:t>Would you like to transfer your right to vote?</w:t>
      </w:r>
      <w:r w:rsidRPr="00FA43D7">
        <w:rPr>
          <w:b/>
        </w:rPr>
        <w:br/>
      </w:r>
      <w:r w:rsidRPr="00FA43D7">
        <w:t xml:space="preserve">In this case, please send us the following form for voting by proxy by </w:t>
      </w:r>
      <w:r w:rsidR="004200F8">
        <w:rPr>
          <w:b/>
        </w:rPr>
        <w:t>17 September</w:t>
      </w:r>
      <w:r w:rsidRPr="00FA43D7">
        <w:rPr>
          <w:b/>
        </w:rPr>
        <w:t xml:space="preserve"> 202</w:t>
      </w:r>
      <w:r w:rsidR="004200F8">
        <w:rPr>
          <w:b/>
        </w:rPr>
        <w:t>6</w:t>
      </w:r>
      <w:r>
        <w:rPr>
          <w:b/>
        </w:rPr>
        <w:t xml:space="preserve"> </w:t>
      </w:r>
      <w:r w:rsidRPr="00FA43D7">
        <w:t xml:space="preserve">via email with subject line “Proxy voting” to </w:t>
      </w:r>
      <w:hyperlink r:id="rId8" w:history="1">
        <w:r w:rsidRPr="00FA43D7">
          <w:rPr>
            <w:rStyle w:val="Hyperlink"/>
          </w:rPr>
          <w:t>membership@climatealliance.org</w:t>
        </w:r>
      </w:hyperlink>
      <w:r w:rsidRPr="00FA43D7">
        <w:t xml:space="preserve"> or via fax at +49-69-717139-93.</w:t>
      </w:r>
    </w:p>
    <w:p w14:paraId="0D813F70" w14:textId="77777777" w:rsidR="00DA07F7" w:rsidRPr="00FA43D7" w:rsidRDefault="00DA07F7" w:rsidP="00DA07F7">
      <w:r w:rsidRPr="00FA43D7">
        <w:rPr>
          <w:b/>
        </w:rPr>
        <w:t>Have questions about voting by proxy?</w:t>
      </w:r>
      <w:r w:rsidRPr="00FA43D7">
        <w:t xml:space="preserve"> Feel free to contact us via email at </w:t>
      </w:r>
      <w:hyperlink r:id="rId9" w:history="1">
        <w:r w:rsidRPr="00FA43D7">
          <w:rPr>
            <w:rStyle w:val="Hyperlink"/>
          </w:rPr>
          <w:t>membership@climatealliance.org</w:t>
        </w:r>
      </w:hyperlink>
      <w:r w:rsidRPr="00FA43D7">
        <w:t xml:space="preserve"> or by telephone at +49 69 71 71 39 0. </w:t>
      </w:r>
    </w:p>
    <w:p w14:paraId="326B6323" w14:textId="77777777" w:rsidR="00DA07F7" w:rsidRPr="00FA43D7" w:rsidRDefault="00DA07F7" w:rsidP="00DA07F7">
      <w:pPr>
        <w:rPr>
          <w:rStyle w:val="TitelZchn"/>
          <w:rFonts w:eastAsiaTheme="minorHAnsi"/>
          <w:color w:val="auto"/>
          <w:sz w:val="36"/>
          <w:szCs w:val="36"/>
          <w:lang w:val="en-GB"/>
        </w:rPr>
      </w:pPr>
      <w:r w:rsidRPr="00FA43D7">
        <w:rPr>
          <w:rStyle w:val="TitelZchn"/>
          <w:rFonts w:eastAsiaTheme="minorHAnsi"/>
          <w:sz w:val="36"/>
          <w:szCs w:val="36"/>
          <w:lang w:val="en-GB"/>
        </w:rPr>
        <w:br w:type="page"/>
      </w:r>
    </w:p>
    <w:p w14:paraId="5CC6F913" w14:textId="77777777" w:rsidR="00DA07F7" w:rsidRPr="00FA43D7" w:rsidRDefault="00DA07F7" w:rsidP="00DA07F7">
      <w:pPr>
        <w:pStyle w:val="Kopfzeile"/>
        <w:tabs>
          <w:tab w:val="left" w:pos="7320"/>
        </w:tabs>
        <w:rPr>
          <w:b/>
        </w:rPr>
      </w:pPr>
      <w:r w:rsidRPr="00FA43D7">
        <w:rPr>
          <w:b/>
        </w:rPr>
        <w:lastRenderedPageBreak/>
        <w:t>To</w:t>
      </w:r>
    </w:p>
    <w:p w14:paraId="584E330E" w14:textId="77777777" w:rsidR="00DA07F7" w:rsidRPr="00FA43D7" w:rsidRDefault="00DA07F7" w:rsidP="00DA07F7">
      <w:pPr>
        <w:pStyle w:val="Kopfzeile"/>
        <w:tabs>
          <w:tab w:val="left" w:pos="7320"/>
        </w:tabs>
      </w:pPr>
      <w:r w:rsidRPr="00FA43D7">
        <w:t>Climate Alliance</w:t>
      </w:r>
    </w:p>
    <w:p w14:paraId="4B09822B" w14:textId="77777777" w:rsidR="00DA07F7" w:rsidRPr="00FA43D7" w:rsidRDefault="00DA07F7" w:rsidP="00DA07F7">
      <w:pPr>
        <w:pStyle w:val="Kopfzeile"/>
        <w:tabs>
          <w:tab w:val="left" w:pos="7320"/>
        </w:tabs>
      </w:pPr>
      <w:r w:rsidRPr="00FA43D7">
        <w:t>European Secretariat | Headquarters</w:t>
      </w:r>
    </w:p>
    <w:p w14:paraId="46D37C8B" w14:textId="77777777" w:rsidR="00DA07F7" w:rsidRPr="000F2D57" w:rsidRDefault="00DA07F7" w:rsidP="00DA07F7">
      <w:pPr>
        <w:pStyle w:val="Kopfzeile"/>
        <w:tabs>
          <w:tab w:val="left" w:pos="7320"/>
        </w:tabs>
        <w:rPr>
          <w:lang w:val="de-DE"/>
        </w:rPr>
      </w:pPr>
      <w:r w:rsidRPr="000F2D57">
        <w:rPr>
          <w:lang w:val="de-DE"/>
        </w:rPr>
        <w:t>Eschborner Landstr. 42 – 50</w:t>
      </w:r>
    </w:p>
    <w:p w14:paraId="3A5DC0EE" w14:textId="77777777" w:rsidR="00DA07F7" w:rsidRPr="004200F8" w:rsidRDefault="00DA07F7" w:rsidP="00DA07F7">
      <w:pPr>
        <w:pStyle w:val="Kopfzeile"/>
        <w:tabs>
          <w:tab w:val="left" w:pos="7320"/>
        </w:tabs>
        <w:rPr>
          <w:rStyle w:val="TitelZchn"/>
          <w:rFonts w:eastAsiaTheme="minorHAnsi"/>
          <w:sz w:val="36"/>
          <w:szCs w:val="36"/>
        </w:rPr>
      </w:pPr>
      <w:r w:rsidRPr="004200F8">
        <w:rPr>
          <w:lang w:val="de-DE"/>
        </w:rPr>
        <w:t>60489 Frankfurt am Main, Germany</w:t>
      </w:r>
    </w:p>
    <w:p w14:paraId="39BF3B89" w14:textId="77777777" w:rsidR="00DA07F7" w:rsidRPr="004200F8" w:rsidRDefault="00DA07F7" w:rsidP="00DA07F7">
      <w:pPr>
        <w:pStyle w:val="Untertitel"/>
        <w:rPr>
          <w:rStyle w:val="TitelZchn"/>
          <w:sz w:val="36"/>
          <w:szCs w:val="36"/>
        </w:rPr>
      </w:pPr>
    </w:p>
    <w:p w14:paraId="785BBEC6" w14:textId="360BDFC0" w:rsidR="00DA07F7" w:rsidRPr="00FA43D7" w:rsidRDefault="00DA07F7" w:rsidP="00DA07F7">
      <w:pPr>
        <w:pStyle w:val="Untertitel"/>
        <w:rPr>
          <w:b/>
          <w:sz w:val="36"/>
          <w:szCs w:val="36"/>
          <w:lang w:val="en-GB"/>
        </w:rPr>
      </w:pPr>
      <w:r w:rsidRPr="00FA43D7">
        <w:rPr>
          <w:rStyle w:val="TitelZchn"/>
          <w:sz w:val="36"/>
          <w:szCs w:val="36"/>
          <w:lang w:val="en-GB"/>
        </w:rPr>
        <w:t>PROXY VOTING</w:t>
      </w:r>
      <w:r w:rsidRPr="00FA43D7">
        <w:rPr>
          <w:rStyle w:val="TitelZchn"/>
          <w:sz w:val="36"/>
          <w:szCs w:val="36"/>
          <w:lang w:val="en-GB"/>
        </w:rPr>
        <w:br/>
        <w:t xml:space="preserve">for the Climate Alliance General Assembly </w:t>
      </w:r>
      <w:r w:rsidRPr="00FA43D7">
        <w:rPr>
          <w:rStyle w:val="TitelZchn"/>
          <w:sz w:val="36"/>
          <w:szCs w:val="36"/>
          <w:lang w:val="en-GB"/>
        </w:rPr>
        <w:br/>
        <w:t>o</w:t>
      </w:r>
      <w:r w:rsidR="004200F8">
        <w:rPr>
          <w:rStyle w:val="TitelZchn"/>
          <w:sz w:val="36"/>
          <w:szCs w:val="36"/>
          <w:lang w:val="en-GB"/>
        </w:rPr>
        <w:t>n</w:t>
      </w:r>
      <w:r w:rsidRPr="00FA43D7">
        <w:rPr>
          <w:rStyle w:val="TitelZchn"/>
          <w:sz w:val="36"/>
          <w:szCs w:val="36"/>
          <w:lang w:val="en-GB"/>
        </w:rPr>
        <w:t xml:space="preserve"> </w:t>
      </w:r>
      <w:r w:rsidR="004200F8">
        <w:rPr>
          <w:rStyle w:val="TitelZchn"/>
          <w:sz w:val="36"/>
          <w:szCs w:val="36"/>
          <w:lang w:val="en-GB"/>
        </w:rPr>
        <w:t>2</w:t>
      </w:r>
      <w:r>
        <w:rPr>
          <w:rStyle w:val="TitelZchn"/>
          <w:sz w:val="36"/>
          <w:szCs w:val="36"/>
          <w:lang w:val="en-GB"/>
        </w:rPr>
        <w:t>9</w:t>
      </w:r>
      <w:r w:rsidRPr="00FA43D7">
        <w:rPr>
          <w:rStyle w:val="TitelZchn"/>
          <w:sz w:val="36"/>
          <w:szCs w:val="36"/>
          <w:lang w:val="en-GB"/>
        </w:rPr>
        <w:t xml:space="preserve"> </w:t>
      </w:r>
      <w:r w:rsidR="004200F8">
        <w:rPr>
          <w:rStyle w:val="TitelZchn"/>
          <w:sz w:val="36"/>
          <w:szCs w:val="36"/>
          <w:lang w:val="en-GB"/>
        </w:rPr>
        <w:t>September</w:t>
      </w:r>
      <w:r w:rsidRPr="00FA43D7">
        <w:rPr>
          <w:rStyle w:val="TitelZchn"/>
          <w:sz w:val="36"/>
          <w:szCs w:val="36"/>
          <w:lang w:val="en-GB"/>
        </w:rPr>
        <w:t xml:space="preserve"> </w:t>
      </w:r>
      <w:r w:rsidR="004200F8">
        <w:rPr>
          <w:rStyle w:val="TitelZchn"/>
          <w:sz w:val="36"/>
          <w:szCs w:val="36"/>
          <w:lang w:val="en-GB"/>
        </w:rPr>
        <w:t xml:space="preserve">2026 </w:t>
      </w:r>
      <w:r w:rsidRPr="00FA43D7">
        <w:rPr>
          <w:rStyle w:val="TitelZchn"/>
          <w:sz w:val="36"/>
          <w:szCs w:val="36"/>
          <w:lang w:val="en-GB"/>
        </w:rPr>
        <w:t xml:space="preserve">in </w:t>
      </w:r>
      <w:r w:rsidR="004200F8">
        <w:rPr>
          <w:rStyle w:val="TitelZchn"/>
          <w:sz w:val="36"/>
          <w:szCs w:val="36"/>
          <w:lang w:val="en-GB"/>
        </w:rPr>
        <w:t>Brussels (BE) &amp; online</w:t>
      </w:r>
    </w:p>
    <w:p w14:paraId="72B2A11F" w14:textId="77777777" w:rsidR="00DA07F7" w:rsidRPr="00FA43D7" w:rsidRDefault="00DA07F7" w:rsidP="00DA07F7">
      <w:pPr>
        <w:rPr>
          <w:b/>
        </w:rPr>
      </w:pPr>
      <w:r w:rsidRPr="00FA43D7">
        <w:rPr>
          <w:b/>
        </w:rPr>
        <w:t>Dear Climate Alliance team,</w:t>
      </w:r>
    </w:p>
    <w:p w14:paraId="49DC1161" w14:textId="0C20910F" w:rsidR="00DA07F7" w:rsidRPr="00FA43D7" w:rsidRDefault="00DA07F7" w:rsidP="00DA07F7">
      <w:pPr>
        <w:rPr>
          <w:b/>
          <w:color w:val="auto"/>
        </w:rPr>
      </w:pPr>
      <w:r w:rsidRPr="00FA43D7">
        <w:rPr>
          <w:b/>
          <w:color w:val="auto"/>
        </w:rPr>
        <w:t>Thank you for the invitation to the Climate Alliance General Assemb</w:t>
      </w:r>
      <w:r>
        <w:rPr>
          <w:b/>
          <w:color w:val="auto"/>
        </w:rPr>
        <w:t xml:space="preserve">ly on                          </w:t>
      </w:r>
      <w:r w:rsidR="004200F8">
        <w:rPr>
          <w:b/>
          <w:color w:val="auto"/>
        </w:rPr>
        <w:t>29 September</w:t>
      </w:r>
      <w:r>
        <w:rPr>
          <w:b/>
          <w:color w:val="auto"/>
        </w:rPr>
        <w:t xml:space="preserve"> </w:t>
      </w:r>
      <w:r w:rsidR="004200F8">
        <w:rPr>
          <w:b/>
          <w:color w:val="auto"/>
        </w:rPr>
        <w:t>2026</w:t>
      </w:r>
      <w:r w:rsidRPr="00FA43D7">
        <w:rPr>
          <w:b/>
          <w:color w:val="auto"/>
        </w:rPr>
        <w:t xml:space="preserve"> in </w:t>
      </w:r>
      <w:r w:rsidR="002B3239">
        <w:rPr>
          <w:b/>
          <w:color w:val="auto"/>
        </w:rPr>
        <w:t>Brussels</w:t>
      </w:r>
      <w:r w:rsidRPr="00FA43D7">
        <w:rPr>
          <w:b/>
          <w:color w:val="auto"/>
        </w:rPr>
        <w:t>. We are unfortunately unable to attend. We,</w:t>
      </w:r>
    </w:p>
    <w:p w14:paraId="1A939E77" w14:textId="77777777" w:rsidR="00DA07F7" w:rsidRPr="00FA43D7" w:rsidRDefault="00DA07F7" w:rsidP="00DA07F7">
      <w:pPr>
        <w:pStyle w:val="KeinLeerraum"/>
        <w:rPr>
          <w:color w:val="auto"/>
        </w:rPr>
      </w:pPr>
    </w:p>
    <w:p w14:paraId="2C33081C" w14:textId="77777777" w:rsidR="00DA07F7" w:rsidRPr="00FA43D7" w:rsidRDefault="00DA07F7" w:rsidP="00DA07F7">
      <w:pPr>
        <w:pStyle w:val="KeinLeerraum"/>
        <w:spacing w:after="480"/>
        <w:ind w:left="709"/>
        <w:rPr>
          <w:color w:val="auto"/>
        </w:rPr>
      </w:pPr>
      <w:r w:rsidRPr="00FA43D7">
        <w:rPr>
          <w:color w:val="auto"/>
        </w:rPr>
        <w:t>___________________________________________________________</w:t>
      </w:r>
      <w:r w:rsidRPr="00FA43D7">
        <w:rPr>
          <w:color w:val="auto"/>
        </w:rPr>
        <w:br/>
        <w:t>name of city, town or district</w:t>
      </w:r>
    </w:p>
    <w:p w14:paraId="3CCADB96" w14:textId="77777777" w:rsidR="00DA07F7" w:rsidRPr="00FA43D7" w:rsidRDefault="00DA07F7" w:rsidP="00DA07F7">
      <w:pPr>
        <w:pStyle w:val="KeinLeerraum"/>
        <w:spacing w:after="480"/>
        <w:rPr>
          <w:color w:val="auto"/>
        </w:rPr>
      </w:pPr>
      <w:r w:rsidRPr="00FA43D7">
        <w:rPr>
          <w:b/>
          <w:color w:val="auto"/>
        </w:rPr>
        <w:t>therefore transfer our right to vote to</w:t>
      </w:r>
      <w:r w:rsidRPr="00FA43D7">
        <w:rPr>
          <w:color w:val="auto"/>
        </w:rPr>
        <w:t xml:space="preserve">  </w:t>
      </w:r>
    </w:p>
    <w:p w14:paraId="4D56D2EC" w14:textId="77777777" w:rsidR="00DA07F7" w:rsidRPr="00FA43D7" w:rsidRDefault="00DA07F7" w:rsidP="00DA07F7">
      <w:pPr>
        <w:pStyle w:val="KeinLeerraum"/>
        <w:spacing w:before="240" w:after="480"/>
        <w:ind w:left="709"/>
        <w:rPr>
          <w:color w:val="auto"/>
        </w:rPr>
      </w:pPr>
      <w:r w:rsidRPr="00FA43D7">
        <w:rPr>
          <w:color w:val="auto"/>
        </w:rPr>
        <w:br/>
        <w:t>____________________________________________________________</w:t>
      </w:r>
      <w:r w:rsidRPr="00FA43D7">
        <w:rPr>
          <w:color w:val="auto"/>
        </w:rPr>
        <w:br/>
        <w:t>representative’s given name, family name</w:t>
      </w:r>
    </w:p>
    <w:p w14:paraId="16E681E0" w14:textId="77777777" w:rsidR="00DA07F7" w:rsidRPr="00FA43D7" w:rsidRDefault="00DA07F7" w:rsidP="00DA07F7">
      <w:pPr>
        <w:pStyle w:val="KeinLeerraum"/>
        <w:rPr>
          <w:rFonts w:eastAsia="Times New Roman" w:cs="Times New Roman"/>
          <w:b/>
          <w:color w:val="auto"/>
        </w:rPr>
      </w:pPr>
      <w:r w:rsidRPr="00FA43D7">
        <w:rPr>
          <w:rFonts w:eastAsia="Times New Roman" w:cs="Times New Roman"/>
          <w:b/>
          <w:color w:val="auto"/>
        </w:rPr>
        <w:t>of the municipality of</w:t>
      </w:r>
    </w:p>
    <w:p w14:paraId="2411358F" w14:textId="77777777" w:rsidR="00DA07F7" w:rsidRPr="00FA43D7" w:rsidRDefault="00DA07F7" w:rsidP="00DA07F7">
      <w:pPr>
        <w:pStyle w:val="KeinLeerraum"/>
        <w:rPr>
          <w:color w:val="auto"/>
        </w:rPr>
      </w:pPr>
    </w:p>
    <w:p w14:paraId="434077DB" w14:textId="77777777" w:rsidR="00DA07F7" w:rsidRPr="00FA43D7" w:rsidRDefault="00DA07F7" w:rsidP="00DA07F7">
      <w:pPr>
        <w:pStyle w:val="KeinLeerraum"/>
        <w:spacing w:after="480"/>
        <w:ind w:left="709"/>
        <w:rPr>
          <w:color w:val="auto"/>
        </w:rPr>
      </w:pPr>
      <w:r w:rsidRPr="00FA43D7">
        <w:rPr>
          <w:color w:val="auto"/>
        </w:rPr>
        <w:t>___________________________________________________________</w:t>
      </w:r>
      <w:r w:rsidRPr="00FA43D7">
        <w:rPr>
          <w:color w:val="auto"/>
        </w:rPr>
        <w:br/>
        <w:t>name of city, town or district</w:t>
      </w:r>
    </w:p>
    <w:p w14:paraId="1B42DC49" w14:textId="77777777" w:rsidR="00DA07F7" w:rsidRPr="00FA43D7" w:rsidRDefault="00DA07F7" w:rsidP="00DA07F7">
      <w:pPr>
        <w:rPr>
          <w:b/>
          <w:color w:val="auto"/>
        </w:rPr>
      </w:pPr>
      <w:r w:rsidRPr="00FA43D7">
        <w:rPr>
          <w:b/>
          <w:color w:val="auto"/>
        </w:rPr>
        <w:t>With kind regards,</w:t>
      </w:r>
    </w:p>
    <w:p w14:paraId="6F099A2F" w14:textId="77777777" w:rsidR="00DA07F7" w:rsidRPr="00FA43D7" w:rsidRDefault="00DA07F7" w:rsidP="00DA07F7">
      <w:pPr>
        <w:pStyle w:val="KeinLeerraum"/>
        <w:rPr>
          <w:color w:val="auto"/>
        </w:rPr>
      </w:pPr>
    </w:p>
    <w:p w14:paraId="5E6CE9B8" w14:textId="77777777" w:rsidR="00E652BF" w:rsidRPr="00DA07F7" w:rsidRDefault="00DA07F7" w:rsidP="00DA07F7">
      <w:pPr>
        <w:ind w:left="720"/>
      </w:pPr>
      <w:r w:rsidRPr="00FA43D7">
        <w:rPr>
          <w:color w:val="auto"/>
        </w:rPr>
        <w:t>____________________________________________________________</w:t>
      </w:r>
      <w:r w:rsidRPr="00FA43D7">
        <w:rPr>
          <w:color w:val="auto"/>
        </w:rPr>
        <w:br/>
        <w:t>date, place, signature and stamp</w:t>
      </w:r>
    </w:p>
    <w:sectPr w:rsidR="00E652BF" w:rsidRPr="00DA07F7" w:rsidSect="00A925F5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3509" w:right="2550" w:bottom="1134" w:left="1418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40BE5" w14:textId="77777777" w:rsidR="00DA07F7" w:rsidRDefault="00DA07F7" w:rsidP="00A84EB1">
      <w:pPr>
        <w:spacing w:after="0" w:line="240" w:lineRule="auto"/>
      </w:pPr>
      <w:r>
        <w:separator/>
      </w:r>
    </w:p>
  </w:endnote>
  <w:endnote w:type="continuationSeparator" w:id="0">
    <w:p w14:paraId="2CB8109C" w14:textId="77777777" w:rsidR="00DA07F7" w:rsidRDefault="00DA07F7" w:rsidP="00A8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CBE2A" w14:textId="77777777" w:rsidR="002841CE" w:rsidRDefault="00E32CE3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84DBD3" wp14:editId="28F21D99">
              <wp:simplePos x="0" y="0"/>
              <wp:positionH relativeFrom="column">
                <wp:posOffset>5912576</wp:posOffset>
              </wp:positionH>
              <wp:positionV relativeFrom="paragraph">
                <wp:posOffset>-50800</wp:posOffset>
              </wp:positionV>
              <wp:extent cx="369842" cy="424271"/>
              <wp:effectExtent l="0" t="0" r="0" b="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842" cy="42427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E991A" w14:textId="77777777" w:rsidR="00AE6C39" w:rsidRDefault="00AE6C39" w:rsidP="00E32CE3">
                          <w:pPr>
                            <w:pStyle w:val="Smalltext"/>
                            <w:jc w:val="right"/>
                          </w:pPr>
                        </w:p>
                        <w:p w14:paraId="31F44D51" w14:textId="77777777" w:rsidR="00E32CE3" w:rsidRPr="006A41FA" w:rsidRDefault="00E32CE3" w:rsidP="00E32CE3">
                          <w:pPr>
                            <w:pStyle w:val="Smalltext"/>
                            <w:jc w:val="right"/>
                            <w:rPr>
                              <w:sz w:val="16"/>
                            </w:rPr>
                          </w:pPr>
                          <w:r w:rsidRPr="006A41FA">
                            <w:rPr>
                              <w:sz w:val="16"/>
                            </w:rPr>
                            <w:fldChar w:fldCharType="begin"/>
                          </w:r>
                          <w:r w:rsidRPr="006A41FA">
                            <w:rPr>
                              <w:sz w:val="16"/>
                            </w:rPr>
                            <w:instrText>PAGE   \* MERGEFORMAT</w:instrText>
                          </w:r>
                          <w:r w:rsidRPr="006A41FA">
                            <w:rPr>
                              <w:sz w:val="16"/>
                            </w:rPr>
                            <w:fldChar w:fldCharType="separate"/>
                          </w:r>
                          <w:r w:rsidR="00222CFA">
                            <w:rPr>
                              <w:noProof/>
                              <w:sz w:val="16"/>
                            </w:rPr>
                            <w:t>2</w:t>
                          </w:r>
                          <w:r w:rsidRPr="006A41FA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0000" tIns="45720" rIns="9000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84DB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.55pt;margin-top:-4pt;width:29.1pt;height:3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" filled="f" stroked="f">
              <v:textbox inset="2.5mm,,2.5mm">
                <w:txbxContent>
                  <w:p w14:paraId="546E991A" w14:textId="77777777" w:rsidR="00AE6C39" w:rsidRDefault="00AE6C39" w:rsidP="00E32CE3">
                    <w:pPr>
                      <w:pStyle w:val="Smalltext"/>
                      <w:jc w:val="right"/>
                    </w:pPr>
                  </w:p>
                  <w:p w14:paraId="31F44D51" w14:textId="77777777" w:rsidR="00E32CE3" w:rsidRPr="006A41FA" w:rsidRDefault="00E32CE3" w:rsidP="00E32CE3">
                    <w:pPr>
                      <w:pStyle w:val="Smalltext"/>
                      <w:jc w:val="right"/>
                      <w:rPr>
                        <w:sz w:val="16"/>
                      </w:rPr>
                    </w:pPr>
                    <w:r w:rsidRPr="006A41FA">
                      <w:rPr>
                        <w:sz w:val="16"/>
                      </w:rPr>
                      <w:fldChar w:fldCharType="begin"/>
                    </w:r>
                    <w:r w:rsidRPr="006A41FA">
                      <w:rPr>
                        <w:sz w:val="16"/>
                      </w:rPr>
                      <w:instrText>PAGE   \* MERGEFORMAT</w:instrText>
                    </w:r>
                    <w:r w:rsidRPr="006A41FA">
                      <w:rPr>
                        <w:sz w:val="16"/>
                      </w:rPr>
                      <w:fldChar w:fldCharType="separate"/>
                    </w:r>
                    <w:r w:rsidR="00222CFA">
                      <w:rPr>
                        <w:noProof/>
                        <w:sz w:val="16"/>
                      </w:rPr>
                      <w:t>2</w:t>
                    </w:r>
                    <w:r w:rsidRPr="006A41FA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205F" w14:textId="77777777" w:rsidR="00DA07F7" w:rsidRDefault="00DA07F7" w:rsidP="00A84EB1">
      <w:pPr>
        <w:spacing w:after="0" w:line="240" w:lineRule="auto"/>
      </w:pPr>
      <w:r>
        <w:separator/>
      </w:r>
    </w:p>
  </w:footnote>
  <w:footnote w:type="continuationSeparator" w:id="0">
    <w:p w14:paraId="6971B4D8" w14:textId="77777777" w:rsidR="00DA07F7" w:rsidRDefault="00DA07F7" w:rsidP="00A84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7BDB" w14:textId="77777777" w:rsidR="00A84EB1" w:rsidRDefault="00A84E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CDD1" w14:textId="77777777" w:rsidR="00A84EB1" w:rsidRDefault="00444836" w:rsidP="006C3E60">
    <w:pPr>
      <w:pStyle w:val="Kopfzeile"/>
      <w:tabs>
        <w:tab w:val="clear" w:pos="4536"/>
        <w:tab w:val="clear" w:pos="9072"/>
        <w:tab w:val="left" w:pos="7320"/>
      </w:tabs>
    </w:pPr>
    <w:r>
      <w:rPr>
        <w:noProof/>
        <w:lang w:val="de-DE" w:eastAsia="de-DE"/>
      </w:rPr>
      <w:drawing>
        <wp:anchor distT="0" distB="0" distL="114300" distR="114300" simplePos="0" relativeHeight="251657215" behindDoc="0" locked="0" layoutInCell="1" allowOverlap="1" wp14:anchorId="6890036E" wp14:editId="77E08D77">
          <wp:simplePos x="0" y="0"/>
          <wp:positionH relativeFrom="column">
            <wp:posOffset>4265930</wp:posOffset>
          </wp:positionH>
          <wp:positionV relativeFrom="paragraph">
            <wp:posOffset>-116066</wp:posOffset>
          </wp:positionV>
          <wp:extent cx="2089785" cy="568569"/>
          <wp:effectExtent l="0" t="0" r="5715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Q:\02 Communication\13_Design\01 Logo\Climate Alliance\01_Regular\CMYK\LOGO_Climate Alliance_72dpi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56856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C3E60">
      <w:tab/>
    </w:r>
  </w:p>
  <w:p w14:paraId="566EB0E7" w14:textId="77777777" w:rsidR="00577326" w:rsidRDefault="00577326" w:rsidP="00577326">
    <w:pPr>
      <w:pStyle w:val="Kopfzeile"/>
      <w:tabs>
        <w:tab w:val="clear" w:pos="4536"/>
        <w:tab w:val="clear" w:pos="9072"/>
        <w:tab w:val="left" w:pos="7320"/>
      </w:tabs>
      <w:jc w:val="right"/>
    </w:pPr>
  </w:p>
  <w:p w14:paraId="6F856FFF" w14:textId="77777777" w:rsidR="00577326" w:rsidRDefault="002841CE" w:rsidP="00577326">
    <w:pPr>
      <w:pStyle w:val="Kopfzeile"/>
      <w:tabs>
        <w:tab w:val="clear" w:pos="4536"/>
        <w:tab w:val="clear" w:pos="9072"/>
        <w:tab w:val="left" w:pos="7320"/>
      </w:tabs>
      <w:jc w:val="right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7CA00DC1" wp14:editId="233CAB50">
              <wp:simplePos x="0" y="0"/>
              <wp:positionH relativeFrom="column">
                <wp:posOffset>0</wp:posOffset>
              </wp:positionH>
              <wp:positionV relativeFrom="paragraph">
                <wp:posOffset>9343390</wp:posOffset>
              </wp:positionV>
              <wp:extent cx="3114000" cy="414000"/>
              <wp:effectExtent l="0" t="0" r="0" b="571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4000" cy="41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68860F" w14:textId="77777777" w:rsidR="006A41FA" w:rsidRPr="00EC7BFF" w:rsidRDefault="006A41FA" w:rsidP="006A41FA">
                          <w:pPr>
                            <w:pStyle w:val="Smalltext"/>
                            <w:rPr>
                              <w:b/>
                              <w:sz w:val="16"/>
                              <w:lang w:val="en-GB"/>
                            </w:rPr>
                          </w:pPr>
                          <w:r w:rsidRPr="00EC7BFF">
                            <w:rPr>
                              <w:b/>
                              <w:sz w:val="16"/>
                              <w:lang w:val="en-GB"/>
                            </w:rPr>
                            <w:t>CLIMATE ALLIANCE</w:t>
                          </w:r>
                        </w:p>
                        <w:p w14:paraId="72EB911D" w14:textId="77777777" w:rsidR="002841CE" w:rsidRPr="006A41FA" w:rsidRDefault="006A41FA" w:rsidP="002841CE">
                          <w:pPr>
                            <w:pStyle w:val="Smalltext"/>
                            <w:rPr>
                              <w:color w:val="171616" w:themeColor="text1"/>
                              <w:sz w:val="16"/>
                              <w:lang w:val="en-GB"/>
                            </w:rPr>
                          </w:pPr>
                          <w:r w:rsidRPr="00EC7BFF">
                            <w:rPr>
                              <w:color w:val="171616" w:themeColor="text1"/>
                              <w:sz w:val="16"/>
                              <w:lang w:val="en-GB"/>
                            </w:rPr>
                            <w:t>Taking local action on the global climate crisis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A00DC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0;margin-top:735.7pt;width:245.2pt;height:3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" filled="f" stroked="f" strokeweight=".5pt">
              <v:textbox inset="0">
                <w:txbxContent>
                  <w:p w14:paraId="0668860F" w14:textId="77777777" w:rsidR="006A41FA" w:rsidRPr="00EC7BFF" w:rsidRDefault="006A41FA" w:rsidP="006A41FA">
                    <w:pPr>
                      <w:pStyle w:val="Smalltext"/>
                      <w:rPr>
                        <w:b/>
                        <w:sz w:val="16"/>
                        <w:lang w:val="en-GB"/>
                      </w:rPr>
                    </w:pPr>
                    <w:r w:rsidRPr="00EC7BFF">
                      <w:rPr>
                        <w:b/>
                        <w:sz w:val="16"/>
                        <w:lang w:val="en-GB"/>
                      </w:rPr>
                      <w:t>CLIMATE ALLIANCE</w:t>
                    </w:r>
                  </w:p>
                  <w:p w14:paraId="72EB911D" w14:textId="77777777" w:rsidR="002841CE" w:rsidRPr="006A41FA" w:rsidRDefault="006A41FA" w:rsidP="002841CE">
                    <w:pPr>
                      <w:pStyle w:val="Smalltext"/>
                      <w:rPr>
                        <w:color w:val="171616" w:themeColor="text1"/>
                        <w:sz w:val="16"/>
                        <w:lang w:val="en-GB"/>
                      </w:rPr>
                    </w:pPr>
                    <w:r w:rsidRPr="00EC7BFF">
                      <w:rPr>
                        <w:color w:val="171616" w:themeColor="text1"/>
                        <w:sz w:val="16"/>
                        <w:lang w:val="en-GB"/>
                      </w:rPr>
                      <w:t>Taking local action on the global climate crisis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7C9E" w14:textId="77777777" w:rsidR="00A84EB1" w:rsidRDefault="00444836">
    <w:pPr>
      <w:pStyle w:val="Kopf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B66384B" wp14:editId="4B8A7A8C">
              <wp:simplePos x="0" y="0"/>
              <wp:positionH relativeFrom="column">
                <wp:posOffset>4259399</wp:posOffset>
              </wp:positionH>
              <wp:positionV relativeFrom="paragraph">
                <wp:posOffset>-137614</wp:posOffset>
              </wp:positionV>
              <wp:extent cx="2144453" cy="2068285"/>
              <wp:effectExtent l="0" t="0" r="8255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44453" cy="2047807"/>
                        <a:chOff x="0" y="20478"/>
                        <a:chExt cx="2144453" cy="2047807"/>
                      </a:xfrm>
                    </wpg:grpSpPr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20478"/>
                          <a:ext cx="2090057" cy="568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750953" y="609246"/>
                          <a:ext cx="1393500" cy="14590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7275C" w14:textId="77777777" w:rsidR="005D453E" w:rsidRPr="00A925F5" w:rsidRDefault="005D453E" w:rsidP="005D453E">
                            <w:pPr>
                              <w:pStyle w:val="Smalltext"/>
                              <w:rPr>
                                <w:b/>
                                <w:sz w:val="16"/>
                                <w:lang w:val="en-GB"/>
                              </w:rPr>
                            </w:pPr>
                            <w:r w:rsidRPr="00A925F5">
                              <w:rPr>
                                <w:b/>
                                <w:sz w:val="16"/>
                                <w:lang w:val="en-GB"/>
                              </w:rPr>
                              <w:t>Frankfurt Headquarters</w:t>
                            </w:r>
                          </w:p>
                          <w:p w14:paraId="633DC62B" w14:textId="77777777" w:rsidR="005D453E" w:rsidRPr="00A925F5" w:rsidRDefault="005D453E" w:rsidP="005D453E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A925F5">
                              <w:rPr>
                                <w:rFonts w:cs="Arial"/>
                                <w:sz w:val="16"/>
                                <w:szCs w:val="16"/>
                              </w:rPr>
                              <w:t>+49 69 717139 0</w:t>
                            </w:r>
                          </w:p>
                          <w:p w14:paraId="53E83FFA" w14:textId="77777777" w:rsidR="00A925F5" w:rsidRDefault="005D453E" w:rsidP="00A925F5">
                            <w:pPr>
                              <w:spacing w:after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A925F5">
                              <w:rPr>
                                <w:rFonts w:cs="Arial"/>
                                <w:sz w:val="16"/>
                                <w:szCs w:val="16"/>
                              </w:rPr>
                              <w:t>europe@climatealliance.org</w:t>
                            </w:r>
                          </w:p>
                          <w:p w14:paraId="0FEB4A4A" w14:textId="77777777" w:rsidR="005D453E" w:rsidRPr="00A925F5" w:rsidRDefault="005D453E" w:rsidP="00A925F5">
                            <w:pPr>
                              <w:spacing w:after="0"/>
                              <w:rPr>
                                <w:rFonts w:eastAsia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A925F5">
                              <w:rPr>
                                <w:rFonts w:eastAsia="Times New Roman" w:cs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Brussels Office</w:t>
                            </w:r>
                          </w:p>
                          <w:p w14:paraId="508DC502" w14:textId="77777777" w:rsidR="005D453E" w:rsidRPr="00A925F5" w:rsidRDefault="005D453E" w:rsidP="005D453E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A925F5">
                              <w:rPr>
                                <w:rFonts w:cs="Arial"/>
                                <w:sz w:val="16"/>
                                <w:szCs w:val="16"/>
                              </w:rPr>
                              <w:t>+32 2 400 10 62</w:t>
                            </w:r>
                          </w:p>
                          <w:p w14:paraId="69CBCC8B" w14:textId="77777777" w:rsidR="005D453E" w:rsidRPr="00A925F5" w:rsidRDefault="005D453E" w:rsidP="00A925F5">
                            <w:pPr>
                              <w:spacing w:after="6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A925F5">
                              <w:rPr>
                                <w:rFonts w:cs="Arial"/>
                                <w:sz w:val="16"/>
                                <w:szCs w:val="16"/>
                              </w:rPr>
                              <w:t>brussels@climatealliance.org</w:t>
                            </w:r>
                          </w:p>
                          <w:p w14:paraId="4A72E323" w14:textId="77777777" w:rsidR="00A925F5" w:rsidRPr="00A925F5" w:rsidRDefault="002B3239" w:rsidP="005D453E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8"/>
                              </w:rPr>
                            </w:pPr>
                            <w:hyperlink r:id="rId2" w:history="1">
                              <w:r w:rsidR="00A925F5" w:rsidRPr="00A925F5">
                                <w:rPr>
                                  <w:rStyle w:val="Hyperlink"/>
                                  <w:rFonts w:cs="Arial"/>
                                  <w:sz w:val="16"/>
                                  <w:szCs w:val="18"/>
                                </w:rPr>
                                <w:t>climatealliance.org</w:t>
                              </w:r>
                            </w:hyperlink>
                            <w:r w:rsidR="00A925F5" w:rsidRPr="00A925F5">
                              <w:rPr>
                                <w:rFonts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34808C1C" w14:textId="77777777" w:rsidR="00D51686" w:rsidRPr="00577326" w:rsidRDefault="00D51686" w:rsidP="00D51686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180000" rIns="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66384B" id="Gruppieren 3" o:spid="_x0000_s1028" style="position:absolute;margin-left:335.4pt;margin-top:-10.85pt;width:168.85pt;height:162.85pt;z-index:251665408;mso-width-relative:margin;mso-height-relative:margin" coordorigin=",204" coordsize="21444,20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9" type="#_x0000_t75" style="position:absolute;top:204;width:20900;height:5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7509;top:6092;width:13935;height:1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" filled="f" stroked="f">
                <v:textbox inset="0,5mm,0">
                  <w:txbxContent>
                    <w:p w14:paraId="30C7275C" w14:textId="77777777" w:rsidR="005D453E" w:rsidRPr="00A925F5" w:rsidRDefault="005D453E" w:rsidP="005D453E">
                      <w:pPr>
                        <w:pStyle w:val="Smalltext"/>
                        <w:rPr>
                          <w:b/>
                          <w:sz w:val="16"/>
                          <w:lang w:val="en-GB"/>
                        </w:rPr>
                      </w:pPr>
                      <w:r w:rsidRPr="00A925F5">
                        <w:rPr>
                          <w:b/>
                          <w:sz w:val="16"/>
                          <w:lang w:val="en-GB"/>
                        </w:rPr>
                        <w:t>Frankfurt Headquarters</w:t>
                      </w:r>
                    </w:p>
                    <w:p w14:paraId="633DC62B" w14:textId="77777777" w:rsidR="005D453E" w:rsidRPr="00A925F5" w:rsidRDefault="005D453E" w:rsidP="005D453E">
                      <w:pPr>
                        <w:spacing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A925F5">
                        <w:rPr>
                          <w:rFonts w:cs="Arial"/>
                          <w:sz w:val="16"/>
                          <w:szCs w:val="16"/>
                        </w:rPr>
                        <w:t>+49 69 717139 0</w:t>
                      </w:r>
                    </w:p>
                    <w:p w14:paraId="53E83FFA" w14:textId="77777777" w:rsidR="00A925F5" w:rsidRDefault="005D453E" w:rsidP="00A925F5">
                      <w:pPr>
                        <w:spacing w:after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A925F5">
                        <w:rPr>
                          <w:rFonts w:cs="Arial"/>
                          <w:sz w:val="16"/>
                          <w:szCs w:val="16"/>
                        </w:rPr>
                        <w:t>europe@climatealliance.org</w:t>
                      </w:r>
                    </w:p>
                    <w:p w14:paraId="0FEB4A4A" w14:textId="77777777" w:rsidR="005D453E" w:rsidRPr="00A925F5" w:rsidRDefault="005D453E" w:rsidP="00A925F5">
                      <w:pPr>
                        <w:spacing w:after="0"/>
                        <w:rPr>
                          <w:rFonts w:eastAsia="Times New Roman" w:cs="Times New Roman"/>
                          <w:b/>
                          <w:color w:val="auto"/>
                          <w:sz w:val="16"/>
                          <w:szCs w:val="16"/>
                        </w:rPr>
                      </w:pPr>
                      <w:r w:rsidRPr="00A925F5">
                        <w:rPr>
                          <w:rFonts w:eastAsia="Times New Roman" w:cs="Times New Roman"/>
                          <w:b/>
                          <w:color w:val="auto"/>
                          <w:sz w:val="16"/>
                          <w:szCs w:val="16"/>
                        </w:rPr>
                        <w:t>Brussels Office</w:t>
                      </w:r>
                    </w:p>
                    <w:p w14:paraId="508DC502" w14:textId="77777777" w:rsidR="005D453E" w:rsidRPr="00A925F5" w:rsidRDefault="005D453E" w:rsidP="005D453E">
                      <w:pPr>
                        <w:spacing w:after="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A925F5">
                        <w:rPr>
                          <w:rFonts w:cs="Arial"/>
                          <w:sz w:val="16"/>
                          <w:szCs w:val="16"/>
                        </w:rPr>
                        <w:t>+32 2 400 10 62</w:t>
                      </w:r>
                    </w:p>
                    <w:p w14:paraId="69CBCC8B" w14:textId="77777777" w:rsidR="005D453E" w:rsidRPr="00A925F5" w:rsidRDefault="005D453E" w:rsidP="00A925F5">
                      <w:pPr>
                        <w:spacing w:after="6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A925F5">
                        <w:rPr>
                          <w:rFonts w:cs="Arial"/>
                          <w:sz w:val="16"/>
                          <w:szCs w:val="16"/>
                        </w:rPr>
                        <w:t>brussels@climatealliance.org</w:t>
                      </w:r>
                    </w:p>
                    <w:p w14:paraId="4A72E323" w14:textId="77777777" w:rsidR="00A925F5" w:rsidRPr="00A925F5" w:rsidRDefault="002B3239" w:rsidP="005D453E">
                      <w:pPr>
                        <w:spacing w:after="0"/>
                        <w:rPr>
                          <w:rFonts w:cs="Arial"/>
                          <w:sz w:val="16"/>
                          <w:szCs w:val="18"/>
                        </w:rPr>
                      </w:pPr>
                      <w:hyperlink r:id="rId4" w:history="1">
                        <w:r w:rsidR="00A925F5" w:rsidRPr="00A925F5">
                          <w:rPr>
                            <w:rStyle w:val="Hyperlink"/>
                            <w:rFonts w:cs="Arial"/>
                            <w:sz w:val="16"/>
                            <w:szCs w:val="18"/>
                          </w:rPr>
                          <w:t>climatealliance.org</w:t>
                        </w:r>
                      </w:hyperlink>
                      <w:r w:rsidR="00A925F5" w:rsidRPr="00A925F5">
                        <w:rPr>
                          <w:rFonts w:cs="Arial"/>
                          <w:sz w:val="16"/>
                          <w:szCs w:val="18"/>
                        </w:rPr>
                        <w:t xml:space="preserve"> </w:t>
                      </w:r>
                    </w:p>
                    <w:p w14:paraId="34808C1C" w14:textId="77777777" w:rsidR="00D51686" w:rsidRPr="00577326" w:rsidRDefault="00D51686" w:rsidP="00D51686">
                      <w:pPr>
                        <w:spacing w:after="0"/>
                        <w:rPr>
                          <w:rFonts w:cs="Arial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AA704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1A8C3CE1" wp14:editId="11084C6C">
              <wp:simplePos x="0" y="0"/>
              <wp:positionH relativeFrom="column">
                <wp:posOffset>0</wp:posOffset>
              </wp:positionH>
              <wp:positionV relativeFrom="paragraph">
                <wp:posOffset>9651365</wp:posOffset>
              </wp:positionV>
              <wp:extent cx="3113405" cy="413385"/>
              <wp:effectExtent l="0" t="0" r="0" b="5715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3405" cy="413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C1266" w14:textId="77777777" w:rsidR="006A41FA" w:rsidRPr="00EC7BFF" w:rsidRDefault="006A41FA" w:rsidP="006A41FA">
                          <w:pPr>
                            <w:pStyle w:val="Smalltext"/>
                            <w:rPr>
                              <w:b/>
                              <w:sz w:val="16"/>
                              <w:lang w:val="en-GB"/>
                            </w:rPr>
                          </w:pPr>
                          <w:r w:rsidRPr="00EC7BFF">
                            <w:rPr>
                              <w:b/>
                              <w:sz w:val="16"/>
                              <w:lang w:val="en-GB"/>
                            </w:rPr>
                            <w:t>CLIMATE ALLIANCE</w:t>
                          </w:r>
                        </w:p>
                        <w:p w14:paraId="2F2A900C" w14:textId="77777777" w:rsidR="00AA7048" w:rsidRPr="006A41FA" w:rsidRDefault="006A41FA" w:rsidP="00AA7048">
                          <w:pPr>
                            <w:pStyle w:val="Smalltext"/>
                            <w:rPr>
                              <w:color w:val="171616" w:themeColor="text1"/>
                              <w:sz w:val="16"/>
                              <w:lang w:val="en-GB"/>
                            </w:rPr>
                          </w:pPr>
                          <w:r w:rsidRPr="00EC7BFF">
                            <w:rPr>
                              <w:color w:val="171616" w:themeColor="text1"/>
                              <w:sz w:val="16"/>
                              <w:lang w:val="en-GB"/>
                            </w:rPr>
                            <w:t>Taking local action on the global climate crisis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C3CE1" id="Textfeld 5" o:spid="_x0000_s1031" type="#_x0000_t202" style="position:absolute;margin-left:0;margin-top:759.95pt;width:245.15pt;height:3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" filled="f" stroked="f" strokeweight=".5pt">
              <v:textbox inset="0">
                <w:txbxContent>
                  <w:p w14:paraId="090C1266" w14:textId="77777777" w:rsidR="006A41FA" w:rsidRPr="00EC7BFF" w:rsidRDefault="006A41FA" w:rsidP="006A41FA">
                    <w:pPr>
                      <w:pStyle w:val="Smalltext"/>
                      <w:rPr>
                        <w:b/>
                        <w:sz w:val="16"/>
                        <w:lang w:val="en-GB"/>
                      </w:rPr>
                    </w:pPr>
                    <w:r w:rsidRPr="00EC7BFF">
                      <w:rPr>
                        <w:b/>
                        <w:sz w:val="16"/>
                        <w:lang w:val="en-GB"/>
                      </w:rPr>
                      <w:t>CLIMATE ALLIANCE</w:t>
                    </w:r>
                  </w:p>
                  <w:p w14:paraId="2F2A900C" w14:textId="77777777" w:rsidR="00AA7048" w:rsidRPr="006A41FA" w:rsidRDefault="006A41FA" w:rsidP="00AA7048">
                    <w:pPr>
                      <w:pStyle w:val="Smalltext"/>
                      <w:rPr>
                        <w:color w:val="171616" w:themeColor="text1"/>
                        <w:sz w:val="16"/>
                        <w:lang w:val="en-GB"/>
                      </w:rPr>
                    </w:pPr>
                    <w:r w:rsidRPr="00EC7BFF">
                      <w:rPr>
                        <w:color w:val="171616" w:themeColor="text1"/>
                        <w:sz w:val="16"/>
                        <w:lang w:val="en-GB"/>
                      </w:rPr>
                      <w:t>Taking local action on the global climate crisis</w:t>
                    </w:r>
                  </w:p>
                </w:txbxContent>
              </v:textbox>
              <w10:anchorlock/>
            </v:shape>
          </w:pict>
        </mc:Fallback>
      </mc:AlternateContent>
    </w:r>
    <w:r w:rsidR="003F5DCD" w:rsidRPr="003F5DCD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6B50"/>
    <w:multiLevelType w:val="multilevel"/>
    <w:tmpl w:val="3A12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E86F0A"/>
    <w:multiLevelType w:val="hybridMultilevel"/>
    <w:tmpl w:val="391068AE"/>
    <w:lvl w:ilvl="0" w:tplc="783C146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D17"/>
    <w:multiLevelType w:val="hybridMultilevel"/>
    <w:tmpl w:val="B27E3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86FB7"/>
    <w:multiLevelType w:val="hybridMultilevel"/>
    <w:tmpl w:val="1A384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de-DE" w:vendorID="64" w:dllVersion="4096" w:nlCheck="1" w:checkStyle="0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07F7"/>
    <w:rsid w:val="000147CD"/>
    <w:rsid w:val="00051065"/>
    <w:rsid w:val="00057611"/>
    <w:rsid w:val="000B3903"/>
    <w:rsid w:val="000F2D57"/>
    <w:rsid w:val="001036C5"/>
    <w:rsid w:val="00144075"/>
    <w:rsid w:val="00222CFA"/>
    <w:rsid w:val="002841CE"/>
    <w:rsid w:val="002B15E7"/>
    <w:rsid w:val="002B3239"/>
    <w:rsid w:val="00381917"/>
    <w:rsid w:val="003C744E"/>
    <w:rsid w:val="003F5DCD"/>
    <w:rsid w:val="00415991"/>
    <w:rsid w:val="004200F8"/>
    <w:rsid w:val="00420C02"/>
    <w:rsid w:val="00444836"/>
    <w:rsid w:val="004926C3"/>
    <w:rsid w:val="004C1C59"/>
    <w:rsid w:val="00516E57"/>
    <w:rsid w:val="00577326"/>
    <w:rsid w:val="005D453E"/>
    <w:rsid w:val="006A41FA"/>
    <w:rsid w:val="006C3E60"/>
    <w:rsid w:val="006D35DE"/>
    <w:rsid w:val="008368FD"/>
    <w:rsid w:val="008C7935"/>
    <w:rsid w:val="00A84EB1"/>
    <w:rsid w:val="00A925F5"/>
    <w:rsid w:val="00AA7048"/>
    <w:rsid w:val="00AD0AC1"/>
    <w:rsid w:val="00AE6C39"/>
    <w:rsid w:val="00B719B3"/>
    <w:rsid w:val="00B9588A"/>
    <w:rsid w:val="00BA3777"/>
    <w:rsid w:val="00BE1B5B"/>
    <w:rsid w:val="00C65188"/>
    <w:rsid w:val="00D51686"/>
    <w:rsid w:val="00D6111E"/>
    <w:rsid w:val="00D6269B"/>
    <w:rsid w:val="00DA07F7"/>
    <w:rsid w:val="00E32CE3"/>
    <w:rsid w:val="00E5595D"/>
    <w:rsid w:val="00E652BF"/>
    <w:rsid w:val="00E97551"/>
    <w:rsid w:val="00FD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F7B3AA"/>
  <w15:docId w15:val="{85081F5E-F81A-4F21-871B-72C38242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DA07F7"/>
    <w:rPr>
      <w:rFonts w:ascii="Roboto" w:hAnsi="Roboto"/>
      <w:color w:val="171616" w:themeColor="text1"/>
    </w:rPr>
  </w:style>
  <w:style w:type="paragraph" w:styleId="berschrift1">
    <w:name w:val="heading 1"/>
    <w:aliases w:val="Header 2"/>
    <w:basedOn w:val="Standard"/>
    <w:next w:val="Standard"/>
    <w:link w:val="berschrift1Zchn"/>
    <w:uiPriority w:val="9"/>
    <w:qFormat/>
    <w:rsid w:val="00144075"/>
    <w:pPr>
      <w:spacing w:before="240" w:after="240" w:line="240" w:lineRule="auto"/>
      <w:jc w:val="both"/>
      <w:outlineLvl w:val="0"/>
    </w:pPr>
    <w:rPr>
      <w:rFonts w:eastAsia="Times New Roman" w:cs="Times New Roman"/>
      <w:b/>
      <w:color w:val="auto"/>
      <w:sz w:val="28"/>
      <w:lang w:val="de-DE"/>
    </w:rPr>
  </w:style>
  <w:style w:type="paragraph" w:styleId="berschrift2">
    <w:name w:val="heading 2"/>
    <w:aliases w:val="Header 3"/>
    <w:basedOn w:val="Standard"/>
    <w:next w:val="Standard"/>
    <w:link w:val="berschrift2Zchn"/>
    <w:uiPriority w:val="9"/>
    <w:unhideWhenUsed/>
    <w:qFormat/>
    <w:rsid w:val="00144075"/>
    <w:pPr>
      <w:spacing w:after="0" w:line="240" w:lineRule="auto"/>
      <w:ind w:left="708"/>
      <w:contextualSpacing/>
      <w:jc w:val="both"/>
      <w:outlineLvl w:val="1"/>
    </w:pPr>
    <w:rPr>
      <w:rFonts w:eastAsiaTheme="minorEastAsia"/>
      <w:b/>
      <w:caps/>
      <w:color w:val="auto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4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EB1"/>
  </w:style>
  <w:style w:type="paragraph" w:styleId="Fuzeile">
    <w:name w:val="footer"/>
    <w:basedOn w:val="Standard"/>
    <w:link w:val="FuzeileZchn"/>
    <w:uiPriority w:val="99"/>
    <w:unhideWhenUsed/>
    <w:rsid w:val="00A84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4EB1"/>
  </w:style>
  <w:style w:type="paragraph" w:styleId="KeinLeerraum">
    <w:name w:val="No Spacing"/>
    <w:aliases w:val="Text,Standard text"/>
    <w:basedOn w:val="Standard"/>
    <w:link w:val="KeinLeerraumZchn"/>
    <w:uiPriority w:val="1"/>
    <w:qFormat/>
    <w:rsid w:val="00D6269B"/>
    <w:pPr>
      <w:spacing w:before="120" w:after="120"/>
      <w:jc w:val="both"/>
    </w:pPr>
  </w:style>
  <w:style w:type="paragraph" w:styleId="Titel">
    <w:name w:val="Title"/>
    <w:aliases w:val="Header 1,Title"/>
    <w:basedOn w:val="Standard"/>
    <w:next w:val="Standard"/>
    <w:link w:val="TitelZchn"/>
    <w:uiPriority w:val="10"/>
    <w:qFormat/>
    <w:rsid w:val="00144075"/>
    <w:pPr>
      <w:spacing w:before="600" w:after="240" w:line="480" w:lineRule="exact"/>
    </w:pPr>
    <w:rPr>
      <w:rFonts w:eastAsia="Times New Roman" w:cs="Times New Roman"/>
      <w:b/>
      <w:color w:val="auto"/>
      <w:spacing w:val="-8"/>
      <w:sz w:val="48"/>
      <w:szCs w:val="48"/>
      <w:lang w:val="de-DE"/>
    </w:rPr>
  </w:style>
  <w:style w:type="character" w:customStyle="1" w:styleId="TitelZchn">
    <w:name w:val="Titel Zchn"/>
    <w:aliases w:val="Header 1 Zchn,Title Zchn"/>
    <w:basedOn w:val="Absatz-Standardschriftart"/>
    <w:link w:val="Titel"/>
    <w:uiPriority w:val="10"/>
    <w:rsid w:val="00144075"/>
    <w:rPr>
      <w:rFonts w:ascii="Roboto" w:eastAsia="Times New Roman" w:hAnsi="Roboto" w:cs="Times New Roman"/>
      <w:b/>
      <w:spacing w:val="-8"/>
      <w:sz w:val="48"/>
      <w:szCs w:val="48"/>
      <w:lang w:val="de-DE"/>
    </w:rPr>
  </w:style>
  <w:style w:type="character" w:customStyle="1" w:styleId="berschrift1Zchn">
    <w:name w:val="Überschrift 1 Zchn"/>
    <w:aliases w:val="Header 2 Zchn"/>
    <w:basedOn w:val="Absatz-Standardschriftart"/>
    <w:link w:val="berschrift1"/>
    <w:uiPriority w:val="9"/>
    <w:rsid w:val="00144075"/>
    <w:rPr>
      <w:rFonts w:ascii="Roboto" w:eastAsia="Times New Roman" w:hAnsi="Roboto" w:cs="Times New Roman"/>
      <w:b/>
      <w:sz w:val="28"/>
      <w:lang w:val="de-DE"/>
    </w:rPr>
  </w:style>
  <w:style w:type="character" w:customStyle="1" w:styleId="berschrift2Zchn">
    <w:name w:val="Überschrift 2 Zchn"/>
    <w:aliases w:val="Header 3 Zchn"/>
    <w:basedOn w:val="Absatz-Standardschriftart"/>
    <w:link w:val="berschrift2"/>
    <w:uiPriority w:val="9"/>
    <w:rsid w:val="00144075"/>
    <w:rPr>
      <w:rFonts w:ascii="Roboto" w:eastAsiaTheme="minorEastAsia" w:hAnsi="Roboto"/>
      <w:b/>
      <w:caps/>
      <w:lang w:val="de-DE" w:eastAsia="de-DE"/>
    </w:rPr>
  </w:style>
  <w:style w:type="paragraph" w:styleId="Untertitel">
    <w:name w:val="Subtitle"/>
    <w:aliases w:val="Subtitle"/>
    <w:basedOn w:val="Standard"/>
    <w:next w:val="Standard"/>
    <w:link w:val="UntertitelZchn"/>
    <w:uiPriority w:val="11"/>
    <w:qFormat/>
    <w:rsid w:val="00AD0AC1"/>
    <w:pPr>
      <w:spacing w:before="240" w:after="240" w:line="240" w:lineRule="auto"/>
    </w:pPr>
    <w:rPr>
      <w:rFonts w:eastAsia="Times New Roman" w:cs="Times New Roman"/>
      <w:color w:val="auto"/>
      <w:spacing w:val="-8"/>
      <w:sz w:val="32"/>
      <w:szCs w:val="32"/>
      <w:lang w:val="de-DE"/>
    </w:rPr>
  </w:style>
  <w:style w:type="character" w:customStyle="1" w:styleId="UntertitelZchn">
    <w:name w:val="Untertitel Zchn"/>
    <w:aliases w:val="Subtitle Zchn"/>
    <w:basedOn w:val="Absatz-Standardschriftart"/>
    <w:link w:val="Untertitel"/>
    <w:uiPriority w:val="11"/>
    <w:rsid w:val="00AD0AC1"/>
    <w:rPr>
      <w:rFonts w:ascii="Roboto" w:eastAsia="Times New Roman" w:hAnsi="Roboto" w:cs="Times New Roman"/>
      <w:spacing w:val="-8"/>
      <w:sz w:val="32"/>
      <w:szCs w:val="32"/>
      <w:lang w:val="de-DE"/>
    </w:rPr>
  </w:style>
  <w:style w:type="paragraph" w:styleId="Listenabsatz">
    <w:name w:val="List Paragraph"/>
    <w:aliases w:val="Bullets"/>
    <w:basedOn w:val="Standard"/>
    <w:uiPriority w:val="34"/>
    <w:qFormat/>
    <w:rsid w:val="00AD0AC1"/>
    <w:pPr>
      <w:numPr>
        <w:numId w:val="2"/>
      </w:numPr>
      <w:spacing w:before="60" w:after="60" w:line="240" w:lineRule="auto"/>
      <w:ind w:left="714" w:hanging="357"/>
      <w:contextualSpacing/>
      <w:jc w:val="both"/>
    </w:pPr>
    <w:rPr>
      <w:rFonts w:eastAsia="Times New Roman" w:cs="Times New Roman"/>
      <w:color w:val="auto"/>
      <w:lang w:val="en-US"/>
    </w:rPr>
  </w:style>
  <w:style w:type="character" w:styleId="Hyperlink">
    <w:name w:val="Hyperlink"/>
    <w:basedOn w:val="Absatz-Standardschriftart"/>
    <w:uiPriority w:val="99"/>
    <w:unhideWhenUsed/>
    <w:qFormat/>
    <w:rsid w:val="004C1C59"/>
    <w:rPr>
      <w:rFonts w:ascii="Roboto" w:hAnsi="Roboto"/>
      <w:b/>
      <w:color w:val="92BC20" w:themeColor="hyperlink"/>
      <w:u w:val="none"/>
    </w:rPr>
  </w:style>
  <w:style w:type="paragraph" w:customStyle="1" w:styleId="Link">
    <w:name w:val="Link"/>
    <w:basedOn w:val="Standard"/>
    <w:link w:val="LinkZchn"/>
    <w:rsid w:val="004C1C59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b/>
      <w:color w:val="92BC20" w:themeColor="accent4"/>
      <w:lang w:val="de-DE" w:eastAsia="de-DE"/>
    </w:rPr>
  </w:style>
  <w:style w:type="paragraph" w:customStyle="1" w:styleId="Smalltext">
    <w:name w:val="Small text"/>
    <w:basedOn w:val="Standard"/>
    <w:link w:val="SmalltextZchn"/>
    <w:qFormat/>
    <w:rsid w:val="008C7935"/>
    <w:pPr>
      <w:spacing w:after="0" w:line="240" w:lineRule="auto"/>
      <w:jc w:val="both"/>
    </w:pPr>
    <w:rPr>
      <w:rFonts w:eastAsia="Times New Roman" w:cs="Times New Roman"/>
      <w:color w:val="auto"/>
      <w:sz w:val="18"/>
      <w:szCs w:val="16"/>
      <w:lang w:val="de-DE"/>
    </w:rPr>
  </w:style>
  <w:style w:type="character" w:customStyle="1" w:styleId="LinkZchn">
    <w:name w:val="Link Zchn"/>
    <w:basedOn w:val="Absatz-Standardschriftart"/>
    <w:link w:val="Link"/>
    <w:rsid w:val="004C1C59"/>
    <w:rPr>
      <w:rFonts w:ascii="Roboto" w:eastAsiaTheme="minorEastAsia" w:hAnsi="Roboto"/>
      <w:b/>
      <w:color w:val="92BC20" w:themeColor="accent4"/>
      <w:lang w:val="de-DE" w:eastAsia="de-DE"/>
    </w:rPr>
  </w:style>
  <w:style w:type="paragraph" w:customStyle="1" w:styleId="Smalltitle">
    <w:name w:val="Small title"/>
    <w:basedOn w:val="Standard"/>
    <w:link w:val="SmalltitleZchn"/>
    <w:qFormat/>
    <w:rsid w:val="00577326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b/>
      <w:caps/>
      <w:sz w:val="16"/>
      <w:szCs w:val="16"/>
      <w:lang w:val="de-DE"/>
    </w:rPr>
  </w:style>
  <w:style w:type="character" w:customStyle="1" w:styleId="SmalltextZchn">
    <w:name w:val="Small text Zchn"/>
    <w:basedOn w:val="Absatz-Standardschriftart"/>
    <w:link w:val="Smalltext"/>
    <w:rsid w:val="008C7935"/>
    <w:rPr>
      <w:rFonts w:ascii="Roboto" w:eastAsia="Times New Roman" w:hAnsi="Roboto" w:cs="Times New Roman"/>
      <w:sz w:val="18"/>
      <w:szCs w:val="16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malltitleZchn">
    <w:name w:val="Small title Zchn"/>
    <w:basedOn w:val="Absatz-Standardschriftart"/>
    <w:link w:val="Smalltitle"/>
    <w:rsid w:val="00577326"/>
    <w:rPr>
      <w:rFonts w:ascii="Roboto" w:eastAsia="Times New Roman" w:hAnsi="Roboto" w:cs="Times New Roman"/>
      <w:b/>
      <w:caps/>
      <w:color w:val="171616" w:themeColor="text1"/>
      <w:sz w:val="16"/>
      <w:szCs w:val="16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88A"/>
    <w:rPr>
      <w:rFonts w:ascii="Tahoma" w:hAnsi="Tahoma" w:cs="Tahoma"/>
      <w:color w:val="171616" w:themeColor="text1"/>
      <w:sz w:val="16"/>
      <w:szCs w:val="16"/>
    </w:rPr>
  </w:style>
  <w:style w:type="paragraph" w:customStyle="1" w:styleId="Textnospaces">
    <w:name w:val="Text no spaces"/>
    <w:basedOn w:val="Standard"/>
    <w:link w:val="TextnospacesZchn"/>
    <w:qFormat/>
    <w:rsid w:val="000147CD"/>
    <w:pPr>
      <w:spacing w:after="0" w:line="240" w:lineRule="auto"/>
      <w:contextualSpacing/>
    </w:pPr>
    <w:rPr>
      <w:rFonts w:eastAsiaTheme="minorEastAsia"/>
      <w:color w:val="auto"/>
      <w:lang w:val="de-DE" w:eastAsia="de-DE"/>
    </w:rPr>
  </w:style>
  <w:style w:type="character" w:customStyle="1" w:styleId="TextnospacesZchn">
    <w:name w:val="Text no spaces Zchn"/>
    <w:basedOn w:val="Absatz-Standardschriftart"/>
    <w:link w:val="Textnospaces"/>
    <w:rsid w:val="000147CD"/>
    <w:rPr>
      <w:rFonts w:ascii="Roboto" w:eastAsiaTheme="minorEastAsia" w:hAnsi="Roboto"/>
      <w:lang w:val="de-DE" w:eastAsia="de-DE"/>
    </w:rPr>
  </w:style>
  <w:style w:type="character" w:customStyle="1" w:styleId="KeinLeerraumZchn">
    <w:name w:val="Kein Leerraum Zchn"/>
    <w:aliases w:val="Text Zchn,Standard text Zchn"/>
    <w:basedOn w:val="Absatz-Standardschriftart"/>
    <w:link w:val="KeinLeerraum"/>
    <w:uiPriority w:val="1"/>
    <w:rsid w:val="00DA07F7"/>
    <w:rPr>
      <w:rFonts w:ascii="Roboto" w:hAnsi="Roboto"/>
      <w:color w:val="171616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@climatealliance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mbership@climatealliance.org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limatealliance.org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climatealliance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02%20Communication\13_Design\10%20Word%20templates\EN\Template%20general%20EN%20(print).dotx" TargetMode="External"/></Relationships>
</file>

<file path=word/theme/theme1.xml><?xml version="1.0" encoding="utf-8"?>
<a:theme xmlns:a="http://schemas.openxmlformats.org/drawingml/2006/main" name="Larissa">
  <a:themeElements>
    <a:clrScheme name="Climate Alliance Colours">
      <a:dk1>
        <a:srgbClr val="171616"/>
      </a:dk1>
      <a:lt1>
        <a:srgbClr val="FFFFFF"/>
      </a:lt1>
      <a:dk2>
        <a:srgbClr val="BBE7F9"/>
      </a:dk2>
      <a:lt2>
        <a:srgbClr val="D5BCB2"/>
      </a:lt2>
      <a:accent1>
        <a:srgbClr val="BBE7F9"/>
      </a:accent1>
      <a:accent2>
        <a:srgbClr val="00B7EB"/>
      </a:accent2>
      <a:accent3>
        <a:srgbClr val="006633"/>
      </a:accent3>
      <a:accent4>
        <a:srgbClr val="92BC20"/>
      </a:accent4>
      <a:accent5>
        <a:srgbClr val="F19002"/>
      </a:accent5>
      <a:accent6>
        <a:srgbClr val="E85F5C"/>
      </a:accent6>
      <a:hlink>
        <a:srgbClr val="92BC20"/>
      </a:hlink>
      <a:folHlink>
        <a:srgbClr val="92BC2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50815-B885-4822-B4E4-0AD837F4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general EN (print).dotx</Template>
  <TotalTime>0</TotalTime>
  <Pages>2</Pages>
  <Words>336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Daum</dc:creator>
  <cp:lastModifiedBy>Helena Daum</cp:lastModifiedBy>
  <cp:revision>5</cp:revision>
  <cp:lastPrinted>2026-07-29T08:16:00Z</cp:lastPrinted>
  <dcterms:created xsi:type="dcterms:W3CDTF">2024-08-06T11:45:00Z</dcterms:created>
  <dcterms:modified xsi:type="dcterms:W3CDTF">2026-07-29T08:16:00Z</dcterms:modified>
</cp:coreProperties>
</file>